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7A4D" w:rsidRPr="00D54FE8" w:rsidRDefault="00457A4D" w:rsidP="00E770C1">
      <w:pPr>
        <w:jc w:val="center"/>
        <w:rPr>
          <w:b/>
        </w:rPr>
      </w:pPr>
      <w:r w:rsidRPr="00985D8F">
        <w:rPr>
          <w:b/>
        </w:rPr>
        <w:t>ПЕРВОЕ ИНФОРМАЦИОННОЕ СООБЩЕНИЕ</w:t>
      </w:r>
    </w:p>
    <w:p w:rsidR="00457A4D" w:rsidRPr="00D54FE8" w:rsidRDefault="00457A4D" w:rsidP="00E770C1">
      <w:pPr>
        <w:jc w:val="center"/>
      </w:pPr>
    </w:p>
    <w:p w:rsidR="00457A4D" w:rsidRPr="00D54FE8" w:rsidRDefault="00457A4D" w:rsidP="00891200">
      <w:pPr>
        <w:jc w:val="center"/>
      </w:pPr>
      <w:r w:rsidRPr="00D54FE8">
        <w:t xml:space="preserve">Отделение нанотехнологий и информационных технологий Российской академии наук </w:t>
      </w:r>
    </w:p>
    <w:p w:rsidR="00457A4D" w:rsidRPr="00D54FE8" w:rsidRDefault="00457A4D" w:rsidP="00891200">
      <w:pPr>
        <w:jc w:val="center"/>
      </w:pPr>
    </w:p>
    <w:p w:rsidR="00457A4D" w:rsidRPr="00203C50" w:rsidRDefault="00457A4D" w:rsidP="00FB10AF">
      <w:pPr>
        <w:ind w:left="709"/>
        <w:jc w:val="center"/>
      </w:pPr>
      <w:r>
        <w:t>Федеральное государственное учреждение «Федеральный исследовательский центр «Информатика и управление» Российской академии наук»</w:t>
      </w:r>
    </w:p>
    <w:p w:rsidR="00457A4D" w:rsidRPr="00203C50" w:rsidRDefault="00457A4D" w:rsidP="00FB10AF">
      <w:pPr>
        <w:ind w:left="709"/>
        <w:jc w:val="center"/>
      </w:pPr>
    </w:p>
    <w:p w:rsidR="00457A4D" w:rsidRDefault="00457A4D" w:rsidP="003C7D61">
      <w:pPr>
        <w:ind w:left="709"/>
        <w:jc w:val="center"/>
      </w:pPr>
      <w:r>
        <w:t xml:space="preserve">Федеральное государственное бюджетное учреждение науки Институт динамики систем и теории управления  имени В.М. Матросова Сибирского отделения Российской академии наук </w:t>
      </w:r>
    </w:p>
    <w:p w:rsidR="00457A4D" w:rsidRPr="007D50CC" w:rsidRDefault="00457A4D" w:rsidP="003C7D61">
      <w:pPr>
        <w:ind w:left="709"/>
        <w:jc w:val="center"/>
      </w:pPr>
    </w:p>
    <w:p w:rsidR="00457A4D" w:rsidRPr="00B56B64" w:rsidRDefault="00457A4D" w:rsidP="003B02DA">
      <w:pPr>
        <w:ind w:left="709"/>
        <w:jc w:val="center"/>
      </w:pPr>
      <w:r w:rsidRPr="007D50CC">
        <w:t>Федеральное государственное бюджетное учреждение науки Институт проблем управления им. В. А. Трапезникова Российской академии наук</w:t>
      </w:r>
    </w:p>
    <w:p w:rsidR="00457A4D" w:rsidRPr="00203C50" w:rsidRDefault="00457A4D" w:rsidP="003B02DA">
      <w:pPr>
        <w:jc w:val="center"/>
      </w:pPr>
    </w:p>
    <w:p w:rsidR="00457A4D" w:rsidRDefault="00457A4D" w:rsidP="00E770C1">
      <w:pPr>
        <w:jc w:val="center"/>
      </w:pPr>
      <w:r w:rsidRPr="00281C17">
        <w:t>Российская ас</w:t>
      </w:r>
      <w:r>
        <w:t>с</w:t>
      </w:r>
      <w:r w:rsidRPr="00281C17">
        <w:t>оциация искусственного интеллекта</w:t>
      </w:r>
    </w:p>
    <w:p w:rsidR="00457A4D" w:rsidRDefault="00457A4D" w:rsidP="00E770C1">
      <w:pPr>
        <w:jc w:val="center"/>
      </w:pPr>
    </w:p>
    <w:p w:rsidR="00457A4D" w:rsidRPr="006236AB" w:rsidRDefault="00457A4D" w:rsidP="00E770C1">
      <w:pPr>
        <w:jc w:val="center"/>
      </w:pPr>
      <w:r>
        <w:t>Общество с ограниченной ответственностью «Технологии системного анализа»</w:t>
      </w:r>
    </w:p>
    <w:p w:rsidR="00457A4D" w:rsidRDefault="00457A4D"/>
    <w:p w:rsidR="00457A4D" w:rsidRPr="00AF3581" w:rsidRDefault="00457A4D">
      <w:pPr>
        <w:pStyle w:val="Heading1"/>
        <w:rPr>
          <w:sz w:val="48"/>
          <w:szCs w:val="48"/>
        </w:rPr>
      </w:pPr>
      <w:r w:rsidRPr="00352E34">
        <w:rPr>
          <w:sz w:val="48"/>
          <w:szCs w:val="48"/>
        </w:rPr>
        <w:t>САИТ-201</w:t>
      </w:r>
      <w:r w:rsidRPr="00AF3581">
        <w:rPr>
          <w:sz w:val="48"/>
          <w:szCs w:val="48"/>
        </w:rPr>
        <w:t>9</w:t>
      </w:r>
    </w:p>
    <w:p w:rsidR="00457A4D" w:rsidRPr="007D50CC" w:rsidRDefault="00457A4D" w:rsidP="00DE456E">
      <w:pPr>
        <w:jc w:val="center"/>
        <w:rPr>
          <w:sz w:val="32"/>
          <w:szCs w:val="32"/>
        </w:rPr>
      </w:pPr>
      <w:hyperlink r:id="rId5" w:history="1">
        <w:r w:rsidRPr="00AC70AE">
          <w:rPr>
            <w:rStyle w:val="Hyperlink"/>
            <w:sz w:val="32"/>
            <w:szCs w:val="32"/>
            <w:lang w:val="en-US"/>
          </w:rPr>
          <w:t>http</w:t>
        </w:r>
        <w:r w:rsidRPr="00AC70AE">
          <w:rPr>
            <w:rStyle w:val="Hyperlink"/>
            <w:sz w:val="32"/>
            <w:szCs w:val="32"/>
          </w:rPr>
          <w:t>://</w:t>
        </w:r>
        <w:r w:rsidRPr="00AC70AE">
          <w:rPr>
            <w:rStyle w:val="Hyperlink"/>
            <w:sz w:val="32"/>
            <w:szCs w:val="32"/>
            <w:lang w:val="en-US"/>
          </w:rPr>
          <w:t>www</w:t>
        </w:r>
        <w:r w:rsidRPr="00AC70AE">
          <w:rPr>
            <w:rStyle w:val="Hyperlink"/>
            <w:sz w:val="32"/>
            <w:szCs w:val="32"/>
          </w:rPr>
          <w:t>.</w:t>
        </w:r>
        <w:r w:rsidRPr="00AC70AE">
          <w:rPr>
            <w:rStyle w:val="Hyperlink"/>
            <w:sz w:val="32"/>
            <w:szCs w:val="32"/>
            <w:lang w:val="en-US"/>
          </w:rPr>
          <w:t>isa</w:t>
        </w:r>
        <w:r w:rsidRPr="00AC70AE">
          <w:rPr>
            <w:rStyle w:val="Hyperlink"/>
            <w:sz w:val="32"/>
            <w:szCs w:val="32"/>
          </w:rPr>
          <w:t>.</w:t>
        </w:r>
        <w:r w:rsidRPr="00AC70AE">
          <w:rPr>
            <w:rStyle w:val="Hyperlink"/>
            <w:sz w:val="32"/>
            <w:szCs w:val="32"/>
            <w:lang w:val="en-US"/>
          </w:rPr>
          <w:t>ru</w:t>
        </w:r>
        <w:r w:rsidRPr="00AC70AE">
          <w:rPr>
            <w:rStyle w:val="Hyperlink"/>
            <w:sz w:val="32"/>
            <w:szCs w:val="32"/>
          </w:rPr>
          <w:t>/</w:t>
        </w:r>
        <w:r w:rsidRPr="00AC70AE">
          <w:rPr>
            <w:rStyle w:val="Hyperlink"/>
            <w:sz w:val="32"/>
            <w:szCs w:val="32"/>
            <w:lang w:val="en-US"/>
          </w:rPr>
          <w:t>sait</w:t>
        </w:r>
        <w:r w:rsidRPr="00AC70AE">
          <w:rPr>
            <w:rStyle w:val="Hyperlink"/>
            <w:sz w:val="32"/>
            <w:szCs w:val="32"/>
          </w:rPr>
          <w:t>2019</w:t>
        </w:r>
      </w:hyperlink>
      <w:r w:rsidRPr="00AC70AE">
        <w:rPr>
          <w:sz w:val="32"/>
          <w:szCs w:val="32"/>
        </w:rPr>
        <w:t xml:space="preserve"> </w:t>
      </w:r>
    </w:p>
    <w:p w:rsidR="00457A4D" w:rsidRPr="007D50CC" w:rsidRDefault="00457A4D" w:rsidP="00DE456E">
      <w:pPr>
        <w:jc w:val="center"/>
        <w:rPr>
          <w:sz w:val="32"/>
          <w:szCs w:val="32"/>
        </w:rPr>
      </w:pPr>
    </w:p>
    <w:p w:rsidR="00457A4D" w:rsidRDefault="00457A4D" w:rsidP="00E770C1">
      <w:pPr>
        <w:jc w:val="center"/>
      </w:pPr>
      <w:r>
        <w:t>ВОСЬМАЯ МЕЖДУНАРОДНАЯ КОНФЕРЕНЦИЯ</w:t>
      </w:r>
    </w:p>
    <w:p w:rsidR="00457A4D" w:rsidRDefault="00457A4D" w:rsidP="00E770C1">
      <w:pPr>
        <w:jc w:val="center"/>
      </w:pPr>
    </w:p>
    <w:p w:rsidR="00457A4D" w:rsidRPr="00203C50" w:rsidRDefault="00457A4D" w:rsidP="00FA5724">
      <w:pPr>
        <w:jc w:val="center"/>
        <w:rPr>
          <w:b/>
          <w:bCs/>
        </w:rPr>
      </w:pPr>
      <w:r>
        <w:rPr>
          <w:b/>
          <w:bCs/>
        </w:rPr>
        <w:t>«СИСТЕМНЫЙ АНАЛИЗ И ИНФОРМАЦИОННЫЕ ТЕХНОЛОГИИ»</w:t>
      </w:r>
    </w:p>
    <w:p w:rsidR="00457A4D" w:rsidRPr="00D54FE8" w:rsidRDefault="00457A4D" w:rsidP="00F0076A">
      <w:pPr>
        <w:rPr>
          <w:b/>
          <w:bCs/>
        </w:rPr>
      </w:pPr>
    </w:p>
    <w:p w:rsidR="00457A4D" w:rsidRPr="00F0076A" w:rsidRDefault="00457A4D" w:rsidP="00F0076A">
      <w:pPr>
        <w:jc w:val="center"/>
        <w:rPr>
          <w:b/>
          <w:bCs/>
        </w:rPr>
      </w:pPr>
    </w:p>
    <w:p w:rsidR="00457A4D" w:rsidRDefault="00457A4D" w:rsidP="00E770C1">
      <w:pPr>
        <w:jc w:val="center"/>
      </w:pPr>
      <w:r w:rsidRPr="00806E6F">
        <w:rPr>
          <w:noProof/>
        </w:rPr>
        <w:pict>
          <v:shape id="Рисунок 1" o:spid="_x0000_i1027" type="#_x0000_t75" style="width:329.25pt;height:252pt;visibility:visible">
            <v:imagedata r:id="rId6" o:title=""/>
          </v:shape>
        </w:pict>
      </w:r>
    </w:p>
    <w:p w:rsidR="00457A4D" w:rsidRDefault="00457A4D" w:rsidP="00E770C1">
      <w:pPr>
        <w:jc w:val="center"/>
      </w:pPr>
    </w:p>
    <w:p w:rsidR="00457A4D" w:rsidRPr="00882E00" w:rsidRDefault="00457A4D" w:rsidP="00E770C1">
      <w:pPr>
        <w:jc w:val="center"/>
        <w:rPr>
          <w:b/>
        </w:rPr>
      </w:pPr>
      <w:r w:rsidRPr="00882E00">
        <w:rPr>
          <w:b/>
        </w:rPr>
        <w:t xml:space="preserve">Сроки проведения: </w:t>
      </w:r>
      <w:r>
        <w:rPr>
          <w:b/>
        </w:rPr>
        <w:t xml:space="preserve">8-14 </w:t>
      </w:r>
      <w:r w:rsidRPr="00882E00">
        <w:rPr>
          <w:b/>
        </w:rPr>
        <w:t>июля 2019 г.</w:t>
      </w:r>
    </w:p>
    <w:p w:rsidR="00457A4D" w:rsidRPr="00882E00" w:rsidRDefault="00457A4D" w:rsidP="00E770C1">
      <w:pPr>
        <w:jc w:val="center"/>
      </w:pPr>
    </w:p>
    <w:p w:rsidR="00457A4D" w:rsidRPr="00A82255" w:rsidRDefault="00457A4D" w:rsidP="00960812">
      <w:pPr>
        <w:ind w:firstLine="708"/>
        <w:jc w:val="center"/>
      </w:pPr>
      <w:r w:rsidRPr="00AC70AE">
        <w:t xml:space="preserve">Место проведения: Россия, </w:t>
      </w:r>
      <w:r>
        <w:t>Иркутск -</w:t>
      </w:r>
      <w:r w:rsidRPr="00AC70AE">
        <w:t xml:space="preserve"> </w:t>
      </w:r>
      <w:r>
        <w:t>Байкал</w:t>
      </w:r>
    </w:p>
    <w:p w:rsidR="00457A4D" w:rsidRPr="004C0FE2" w:rsidRDefault="00457A4D" w:rsidP="006A7CB3">
      <w:pPr>
        <w:spacing w:after="240"/>
        <w:rPr>
          <w:b/>
        </w:rPr>
      </w:pPr>
      <w:r>
        <w:br w:type="page"/>
      </w:r>
      <w:r w:rsidRPr="004C0FE2">
        <w:rPr>
          <w:b/>
        </w:rPr>
        <w:t>КОНФЕРЕНЦИЯ ПОДДЕРЖАНА:</w:t>
      </w:r>
    </w:p>
    <w:p w:rsidR="00457A4D" w:rsidRPr="00252401" w:rsidRDefault="00457A4D" w:rsidP="00252401">
      <w:pPr>
        <w:spacing w:after="240"/>
      </w:pPr>
      <w:r w:rsidRPr="00D41FF3">
        <w:t>Российским фондом фундаментальных исследований</w:t>
      </w:r>
      <w:r w:rsidRPr="00252401">
        <w:fldChar w:fldCharType="begin"/>
      </w:r>
      <w:r w:rsidRPr="00252401">
        <w:instrText xml:space="preserve"> HYPERLINK "https://minobrnauki.gov.ru/" </w:instrText>
      </w:r>
      <w:r w:rsidRPr="00252401">
        <w:fldChar w:fldCharType="separate"/>
      </w:r>
    </w:p>
    <w:p w:rsidR="00457A4D" w:rsidRPr="00252401" w:rsidRDefault="00457A4D" w:rsidP="00252401">
      <w:pPr>
        <w:spacing w:after="240"/>
      </w:pPr>
      <w:r w:rsidRPr="00252401">
        <w:t>Министерство</w:t>
      </w:r>
      <w:r>
        <w:t>м</w:t>
      </w:r>
      <w:r w:rsidRPr="00252401">
        <w:t xml:space="preserve"> науки и высшего образования</w:t>
      </w:r>
      <w:r>
        <w:t xml:space="preserve"> </w:t>
      </w:r>
      <w:r w:rsidRPr="00252401">
        <w:t>Российской Федерации</w:t>
      </w:r>
      <w:r w:rsidRPr="00252401">
        <w:fldChar w:fldCharType="end"/>
      </w:r>
    </w:p>
    <w:p w:rsidR="00457A4D" w:rsidRPr="00985D8F" w:rsidRDefault="00457A4D" w:rsidP="007F3FC7">
      <w:pPr>
        <w:spacing w:after="240"/>
        <w:rPr>
          <w:b/>
        </w:rPr>
      </w:pPr>
      <w:r w:rsidRPr="00985D8F">
        <w:rPr>
          <w:b/>
        </w:rPr>
        <w:t>ТЕМАТИКА</w:t>
      </w:r>
    </w:p>
    <w:p w:rsidR="00457A4D" w:rsidRDefault="00457A4D" w:rsidP="00C25F7D">
      <w:pPr>
        <w:pStyle w:val="-"/>
        <w:jc w:val="both"/>
      </w:pPr>
      <w:r w:rsidRPr="00D41FF3">
        <w:t xml:space="preserve">Теоретические аспекты системного анализа </w:t>
      </w:r>
    </w:p>
    <w:p w:rsidR="00457A4D" w:rsidRPr="00D94530" w:rsidRDefault="00457A4D" w:rsidP="00D94530">
      <w:pPr>
        <w:pStyle w:val="-"/>
      </w:pPr>
      <w:r w:rsidRPr="00D94530">
        <w:t>Оптимизация и оптимальное управление</w:t>
      </w:r>
    </w:p>
    <w:p w:rsidR="00457A4D" w:rsidRPr="00D41FF3" w:rsidRDefault="00457A4D" w:rsidP="00C25F7D">
      <w:pPr>
        <w:pStyle w:val="-"/>
        <w:jc w:val="both"/>
      </w:pPr>
      <w:r w:rsidRPr="00D41FF3">
        <w:t>Самоорганизация в сложных системах</w:t>
      </w:r>
    </w:p>
    <w:p w:rsidR="00457A4D" w:rsidRPr="00D41FF3" w:rsidRDefault="00457A4D" w:rsidP="00C25F7D">
      <w:pPr>
        <w:pStyle w:val="-"/>
        <w:jc w:val="both"/>
      </w:pPr>
      <w:r w:rsidRPr="00D41FF3">
        <w:t>Математические методы системного анализа и управления</w:t>
      </w:r>
    </w:p>
    <w:p w:rsidR="00457A4D" w:rsidRPr="00D41FF3" w:rsidRDefault="00457A4D" w:rsidP="00C25F7D">
      <w:pPr>
        <w:pStyle w:val="-"/>
        <w:jc w:val="both"/>
      </w:pPr>
      <w:r>
        <w:t>Методы</w:t>
      </w:r>
      <w:r w:rsidRPr="00D41FF3">
        <w:t xml:space="preserve"> </w:t>
      </w:r>
      <w:r>
        <w:t>и и</w:t>
      </w:r>
      <w:r w:rsidRPr="00D41FF3">
        <w:t>нформационные технологии поддержки принятия решений</w:t>
      </w:r>
    </w:p>
    <w:p w:rsidR="00457A4D" w:rsidRPr="00D41FF3" w:rsidRDefault="00457A4D" w:rsidP="00C25F7D">
      <w:pPr>
        <w:pStyle w:val="-"/>
        <w:jc w:val="both"/>
      </w:pPr>
      <w:r w:rsidRPr="00D41FF3">
        <w:t xml:space="preserve">Технологии автоматизации и управления </w:t>
      </w:r>
    </w:p>
    <w:p w:rsidR="00457A4D" w:rsidRPr="00D41FF3" w:rsidRDefault="00457A4D" w:rsidP="00C25F7D">
      <w:pPr>
        <w:pStyle w:val="-"/>
        <w:jc w:val="both"/>
      </w:pPr>
      <w:r w:rsidRPr="00D41FF3">
        <w:t xml:space="preserve">Динамика макросистем </w:t>
      </w:r>
    </w:p>
    <w:p w:rsidR="00457A4D" w:rsidRPr="00352E34" w:rsidRDefault="00457A4D" w:rsidP="00C25F7D">
      <w:pPr>
        <w:pStyle w:val="-"/>
        <w:jc w:val="both"/>
      </w:pPr>
      <w:r>
        <w:t>И</w:t>
      </w:r>
      <w:r w:rsidRPr="00D41FF3">
        <w:t>нформационны</w:t>
      </w:r>
      <w:r>
        <w:t>е</w:t>
      </w:r>
      <w:r w:rsidRPr="00D41FF3">
        <w:t xml:space="preserve"> технологи</w:t>
      </w:r>
      <w:r>
        <w:t>и</w:t>
      </w:r>
      <w:r w:rsidRPr="00D41FF3">
        <w:t xml:space="preserve"> поиска и анализа информации</w:t>
      </w:r>
    </w:p>
    <w:p w:rsidR="00457A4D" w:rsidRPr="00D41FF3" w:rsidRDefault="00457A4D" w:rsidP="00C25F7D">
      <w:pPr>
        <w:pStyle w:val="-"/>
        <w:jc w:val="both"/>
      </w:pPr>
      <w:r w:rsidRPr="00D41FF3">
        <w:t>Информационные технологии в науке, образовании, медицине, экономике и промышленности</w:t>
      </w:r>
    </w:p>
    <w:p w:rsidR="00457A4D" w:rsidRPr="00D41FF3" w:rsidRDefault="00457A4D" w:rsidP="00C25F7D">
      <w:pPr>
        <w:pStyle w:val="-"/>
        <w:jc w:val="both"/>
      </w:pPr>
      <w:r w:rsidRPr="00D41FF3">
        <w:t>Информационная безопасность</w:t>
      </w:r>
    </w:p>
    <w:p w:rsidR="00457A4D" w:rsidRPr="00D41FF3" w:rsidRDefault="00457A4D" w:rsidP="00C25F7D">
      <w:pPr>
        <w:pStyle w:val="-"/>
        <w:jc w:val="both"/>
      </w:pPr>
      <w:r w:rsidRPr="00D41FF3">
        <w:t xml:space="preserve">Интеллектуальные технологии и системы </w:t>
      </w:r>
      <w:r>
        <w:t>в задачах системного анализа</w:t>
      </w:r>
    </w:p>
    <w:p w:rsidR="00457A4D" w:rsidRPr="00D41FF3" w:rsidRDefault="00457A4D" w:rsidP="00C25F7D">
      <w:pPr>
        <w:pStyle w:val="-"/>
        <w:jc w:val="both"/>
      </w:pPr>
      <w:r w:rsidRPr="00D41FF3">
        <w:t>Методы приобретения и представления знаний интеллектуальными системами</w:t>
      </w:r>
    </w:p>
    <w:p w:rsidR="00457A4D" w:rsidRPr="00D41FF3" w:rsidRDefault="00457A4D" w:rsidP="00C25F7D">
      <w:pPr>
        <w:pStyle w:val="-"/>
        <w:jc w:val="both"/>
      </w:pPr>
      <w:r w:rsidRPr="00D41FF3">
        <w:t>Распознавание аудио-, видео- и графических образов</w:t>
      </w:r>
    </w:p>
    <w:p w:rsidR="00457A4D" w:rsidRDefault="00457A4D" w:rsidP="00C25F7D">
      <w:pPr>
        <w:pStyle w:val="-"/>
        <w:jc w:val="both"/>
      </w:pPr>
      <w:r w:rsidRPr="004331DE">
        <w:t>Распределенные</w:t>
      </w:r>
      <w:r>
        <w:t xml:space="preserve"> и </w:t>
      </w:r>
      <w:r w:rsidRPr="00C25F7D">
        <w:t xml:space="preserve"> </w:t>
      </w:r>
      <w:r>
        <w:t xml:space="preserve">параллельные </w:t>
      </w:r>
      <w:r w:rsidRPr="004331DE">
        <w:t xml:space="preserve"> вычисления</w:t>
      </w:r>
    </w:p>
    <w:p w:rsidR="00457A4D" w:rsidRDefault="00457A4D" w:rsidP="00C25F7D">
      <w:pPr>
        <w:pStyle w:val="-"/>
        <w:jc w:val="both"/>
      </w:pPr>
      <w:r w:rsidRPr="00D41FF3">
        <w:t>Распределенная информационно-алгоритмическая среда для научных исследований</w:t>
      </w:r>
    </w:p>
    <w:p w:rsidR="00457A4D" w:rsidRPr="00D41FF3" w:rsidRDefault="00457A4D" w:rsidP="00C25F7D">
      <w:pPr>
        <w:pStyle w:val="-"/>
        <w:jc w:val="both"/>
      </w:pPr>
      <w:r>
        <w:t>Научно-технологическое проектирование</w:t>
      </w:r>
    </w:p>
    <w:p w:rsidR="00457A4D" w:rsidRPr="004331DE" w:rsidRDefault="00457A4D" w:rsidP="00C25F7D">
      <w:pPr>
        <w:pStyle w:val="-"/>
        <w:jc w:val="both"/>
      </w:pPr>
      <w:r>
        <w:t>Автоматизация программирования</w:t>
      </w:r>
    </w:p>
    <w:p w:rsidR="00457A4D" w:rsidRPr="00D41FF3" w:rsidRDefault="00457A4D" w:rsidP="00C25F7D">
      <w:pPr>
        <w:pStyle w:val="-"/>
        <w:jc w:val="both"/>
      </w:pPr>
      <w:r w:rsidRPr="00D41FF3">
        <w:t xml:space="preserve">Проблемы  неопределенности и риска  в </w:t>
      </w:r>
      <w:r>
        <w:t>экономике</w:t>
      </w:r>
    </w:p>
    <w:p w:rsidR="00457A4D" w:rsidRPr="00D41FF3" w:rsidRDefault="00457A4D" w:rsidP="00C25F7D">
      <w:pPr>
        <w:pStyle w:val="-"/>
        <w:jc w:val="both"/>
      </w:pPr>
      <w:r w:rsidRPr="00D41FF3">
        <w:t xml:space="preserve">Управление развитием наукоемких и информационных технологий </w:t>
      </w:r>
    </w:p>
    <w:p w:rsidR="00457A4D" w:rsidRPr="00D41FF3" w:rsidRDefault="00457A4D" w:rsidP="00C25F7D">
      <w:pPr>
        <w:pStyle w:val="-"/>
        <w:jc w:val="both"/>
      </w:pPr>
      <w:r w:rsidRPr="00D41FF3">
        <w:t>Системный анализ социально-экономических процессов</w:t>
      </w:r>
    </w:p>
    <w:p w:rsidR="00457A4D" w:rsidRPr="00D41FF3" w:rsidRDefault="00457A4D" w:rsidP="00C25F7D">
      <w:pPr>
        <w:pStyle w:val="-"/>
        <w:jc w:val="both"/>
      </w:pPr>
      <w:r w:rsidRPr="00D41FF3">
        <w:t>Моделирование демо-экономических процессов</w:t>
      </w:r>
    </w:p>
    <w:p w:rsidR="00457A4D" w:rsidRPr="00D41FF3" w:rsidRDefault="00457A4D" w:rsidP="00C25F7D">
      <w:pPr>
        <w:pStyle w:val="-"/>
        <w:jc w:val="both"/>
      </w:pPr>
      <w:r w:rsidRPr="00D41FF3">
        <w:t>Проблемы устойчивого развития</w:t>
      </w:r>
    </w:p>
    <w:p w:rsidR="00457A4D" w:rsidRPr="00D41FF3" w:rsidRDefault="00457A4D" w:rsidP="00C25F7D">
      <w:pPr>
        <w:pStyle w:val="-"/>
        <w:jc w:val="both"/>
      </w:pPr>
      <w:r w:rsidRPr="00D41FF3">
        <w:t>Системное регулирование и управление</w:t>
      </w:r>
    </w:p>
    <w:p w:rsidR="00457A4D" w:rsidRPr="00D94530" w:rsidRDefault="00457A4D" w:rsidP="00C25F7D">
      <w:pPr>
        <w:pStyle w:val="-"/>
        <w:jc w:val="both"/>
      </w:pPr>
      <w:r w:rsidRPr="00D41FF3">
        <w:t>Методология системного подхода в новой информационной среде</w:t>
      </w:r>
    </w:p>
    <w:p w:rsidR="00457A4D" w:rsidRDefault="00457A4D" w:rsidP="006A7CB3">
      <w:pPr>
        <w:rPr>
          <w:b/>
        </w:rPr>
      </w:pPr>
    </w:p>
    <w:p w:rsidR="00457A4D" w:rsidRDefault="00457A4D" w:rsidP="006A7CB3">
      <w:pPr>
        <w:rPr>
          <w:b/>
        </w:rPr>
      </w:pPr>
      <w:r w:rsidRPr="004C0FE2">
        <w:rPr>
          <w:b/>
        </w:rPr>
        <w:t>Круглые столы по темам:</w:t>
      </w:r>
    </w:p>
    <w:p w:rsidR="00457A4D" w:rsidRPr="004C0FE2" w:rsidRDefault="00457A4D" w:rsidP="006A7CB3">
      <w:pPr>
        <w:rPr>
          <w:b/>
        </w:rPr>
      </w:pPr>
    </w:p>
    <w:p w:rsidR="00457A4D" w:rsidRDefault="00457A4D" w:rsidP="001F7719">
      <w:pPr>
        <w:ind w:firstLine="708"/>
        <w:jc w:val="both"/>
      </w:pPr>
      <w:r>
        <w:tab/>
        <w:t>Наука и экономика инноваций</w:t>
      </w:r>
    </w:p>
    <w:p w:rsidR="00457A4D" w:rsidRDefault="00457A4D" w:rsidP="001F7719">
      <w:pPr>
        <w:ind w:firstLine="708"/>
        <w:jc w:val="both"/>
      </w:pPr>
      <w:r w:rsidRPr="00EF69DB">
        <w:tab/>
      </w:r>
      <w:r>
        <w:t>Методы системного анализа</w:t>
      </w:r>
    </w:p>
    <w:p w:rsidR="00457A4D" w:rsidRDefault="00457A4D" w:rsidP="001F7719">
      <w:pPr>
        <w:ind w:firstLine="708"/>
        <w:jc w:val="both"/>
      </w:pPr>
      <w:r>
        <w:tab/>
        <w:t>Информационные технологии: социальный аспект</w:t>
      </w:r>
    </w:p>
    <w:p w:rsidR="00457A4D" w:rsidRDefault="00457A4D" w:rsidP="001F7719">
      <w:pPr>
        <w:ind w:firstLine="708"/>
        <w:jc w:val="both"/>
      </w:pPr>
    </w:p>
    <w:p w:rsidR="00457A4D" w:rsidRDefault="00457A4D"/>
    <w:p w:rsidR="00457A4D" w:rsidRPr="00696DBE" w:rsidRDefault="00457A4D" w:rsidP="000055F7">
      <w:pPr>
        <w:spacing w:after="240"/>
        <w:rPr>
          <w:b/>
        </w:rPr>
      </w:pPr>
      <w:r w:rsidRPr="00696DBE">
        <w:rPr>
          <w:b/>
        </w:rPr>
        <w:t>ТРЕБОВАНИЯ К ДОКЛАДАМ:</w:t>
      </w:r>
    </w:p>
    <w:p w:rsidR="00457A4D" w:rsidRDefault="00457A4D" w:rsidP="001F7719">
      <w:pPr>
        <w:ind w:firstLine="708"/>
        <w:jc w:val="both"/>
      </w:pPr>
      <w:r w:rsidRPr="006869A5">
        <w:t>Материалы, предоставленные на конференцию, не должны быть опубликованы в других изданиях. Все доклады, принятые на конференцию, будут опубликованы в трудах конференции. Труды конференции индексируются в РИНЦ. Требования к оформлению докладов опубликованы на сайте конференции.</w:t>
      </w:r>
      <w:r w:rsidRPr="00A82255">
        <w:t xml:space="preserve"> </w:t>
      </w:r>
    </w:p>
    <w:p w:rsidR="00457A4D" w:rsidRPr="00A82255" w:rsidRDefault="00457A4D" w:rsidP="001F7719">
      <w:pPr>
        <w:ind w:firstLine="708"/>
        <w:jc w:val="both"/>
      </w:pPr>
      <w:r>
        <w:t xml:space="preserve">Избранные статьи из Трудов конференции планируется опубликовать в электронном томе в серии </w:t>
      </w:r>
      <w:r>
        <w:rPr>
          <w:lang w:val="en-US"/>
        </w:rPr>
        <w:t>CEUR</w:t>
      </w:r>
      <w:r w:rsidRPr="00A82255">
        <w:t>-</w:t>
      </w:r>
      <w:r>
        <w:rPr>
          <w:lang w:val="en-US"/>
        </w:rPr>
        <w:t>WS</w:t>
      </w:r>
      <w:r w:rsidRPr="00A82255">
        <w:t xml:space="preserve"> (</w:t>
      </w:r>
      <w:r>
        <w:t xml:space="preserve">индексируется в </w:t>
      </w:r>
      <w:r>
        <w:rPr>
          <w:lang w:val="en-US"/>
        </w:rPr>
        <w:t>Scopus</w:t>
      </w:r>
      <w:r w:rsidRPr="00A82255">
        <w:t>)</w:t>
      </w:r>
      <w:r>
        <w:t>.</w:t>
      </w:r>
    </w:p>
    <w:p w:rsidR="00457A4D" w:rsidRPr="00696DBE" w:rsidRDefault="00457A4D" w:rsidP="000055F7">
      <w:pPr>
        <w:spacing w:after="120"/>
        <w:rPr>
          <w:b/>
        </w:rPr>
      </w:pPr>
      <w:r>
        <w:br w:type="page"/>
      </w:r>
      <w:r w:rsidRPr="00696DBE">
        <w:rPr>
          <w:b/>
        </w:rPr>
        <w:t>ОРГАНИЗАТОРЫ КОНФЕРЕНЦИИ:</w:t>
      </w:r>
    </w:p>
    <w:p w:rsidR="00457A4D" w:rsidRPr="00835A8E" w:rsidRDefault="00457A4D" w:rsidP="009B0956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 xml:space="preserve">Отделение нанотехнологий и информационных технологий Российской академии наук </w:t>
      </w:r>
    </w:p>
    <w:p w:rsidR="00457A4D" w:rsidRDefault="00457A4D" w:rsidP="009B0956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>Федеральное государственное учреждение «Федеральный исследовательский центр «Информатика и управление» Российской академии наук (ФИЦ ИУ РАН)</w:t>
      </w:r>
    </w:p>
    <w:p w:rsidR="00457A4D" w:rsidRPr="003C7D61" w:rsidRDefault="00457A4D" w:rsidP="003C7D61">
      <w:pPr>
        <w:ind w:left="709"/>
        <w:rPr>
          <w:sz w:val="22"/>
          <w:szCs w:val="22"/>
        </w:rPr>
      </w:pPr>
      <w:r w:rsidRPr="003C7D61">
        <w:rPr>
          <w:sz w:val="22"/>
          <w:szCs w:val="22"/>
        </w:rPr>
        <w:t>Федеральное государственное бюджетное учреждение науки</w:t>
      </w:r>
    </w:p>
    <w:p w:rsidR="00457A4D" w:rsidRPr="00835A8E" w:rsidRDefault="00457A4D" w:rsidP="003C7D61">
      <w:pPr>
        <w:ind w:left="709"/>
        <w:rPr>
          <w:sz w:val="22"/>
          <w:szCs w:val="22"/>
        </w:rPr>
      </w:pPr>
      <w:r w:rsidRPr="003C7D61">
        <w:rPr>
          <w:sz w:val="22"/>
          <w:szCs w:val="22"/>
        </w:rPr>
        <w:t xml:space="preserve">Институт динамики систем и теории управления 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имени В.М. Матросова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Сибирского отделения Российской академии наук</w:t>
      </w:r>
      <w:r>
        <w:rPr>
          <w:sz w:val="22"/>
          <w:szCs w:val="22"/>
        </w:rPr>
        <w:t xml:space="preserve"> </w:t>
      </w:r>
      <w:r w:rsidRPr="003C7D61">
        <w:rPr>
          <w:sz w:val="22"/>
          <w:szCs w:val="22"/>
        </w:rPr>
        <w:t>(ИДСТУ СО РАН)</w:t>
      </w:r>
    </w:p>
    <w:p w:rsidR="00457A4D" w:rsidRPr="00835A8E" w:rsidRDefault="00457A4D" w:rsidP="00A33F79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>Федеральное государственное бюджетное учреждение науки Институт проблем управления им. В. А. Трапезникова Российской академии наук (ИПУ РАН)</w:t>
      </w:r>
    </w:p>
    <w:p w:rsidR="00457A4D" w:rsidRPr="00835A8E" w:rsidRDefault="00457A4D" w:rsidP="00A33F79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 xml:space="preserve">Российская ассоциация искусственного интеллекта </w:t>
      </w:r>
    </w:p>
    <w:p w:rsidR="00457A4D" w:rsidRPr="00835A8E" w:rsidRDefault="00457A4D" w:rsidP="00921B2F">
      <w:pPr>
        <w:ind w:left="709"/>
        <w:rPr>
          <w:sz w:val="22"/>
          <w:szCs w:val="22"/>
        </w:rPr>
      </w:pPr>
      <w:r w:rsidRPr="00835A8E">
        <w:rPr>
          <w:sz w:val="22"/>
          <w:szCs w:val="22"/>
        </w:rPr>
        <w:t>Общество с ограниченной ответственностью «Технологии системного анализа»</w:t>
      </w:r>
    </w:p>
    <w:p w:rsidR="00457A4D" w:rsidRPr="00835A8E" w:rsidRDefault="00457A4D" w:rsidP="008325B6">
      <w:pPr>
        <w:rPr>
          <w:sz w:val="22"/>
          <w:szCs w:val="22"/>
        </w:rPr>
      </w:pPr>
    </w:p>
    <w:p w:rsidR="00457A4D" w:rsidRPr="00391826" w:rsidRDefault="00457A4D" w:rsidP="00835A8E">
      <w:pPr>
        <w:ind w:firstLine="708"/>
        <w:rPr>
          <w:sz w:val="22"/>
          <w:szCs w:val="22"/>
          <w:lang w:val="en-US"/>
        </w:rPr>
      </w:pPr>
      <w:r w:rsidRPr="00AC70AE">
        <w:rPr>
          <w:sz w:val="22"/>
          <w:szCs w:val="22"/>
        </w:rPr>
        <w:t>В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организации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конференции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принима</w:t>
      </w:r>
      <w:r>
        <w:rPr>
          <w:sz w:val="22"/>
          <w:szCs w:val="22"/>
        </w:rPr>
        <w:t>ю</w:t>
      </w:r>
      <w:r w:rsidRPr="00AC70AE">
        <w:rPr>
          <w:sz w:val="22"/>
          <w:szCs w:val="22"/>
        </w:rPr>
        <w:t>т</w:t>
      </w:r>
      <w:r w:rsidRPr="00391826">
        <w:rPr>
          <w:sz w:val="22"/>
          <w:szCs w:val="22"/>
          <w:lang w:val="en-US"/>
        </w:rPr>
        <w:t xml:space="preserve"> </w:t>
      </w:r>
      <w:r w:rsidRPr="00AC70AE">
        <w:rPr>
          <w:sz w:val="22"/>
          <w:szCs w:val="22"/>
        </w:rPr>
        <w:t>участие</w:t>
      </w:r>
      <w:r w:rsidRPr="00391826">
        <w:rPr>
          <w:sz w:val="22"/>
          <w:szCs w:val="22"/>
          <w:lang w:val="en-US"/>
        </w:rPr>
        <w:t>: Institute of Information and Communication Technologies (IICT) at th</w:t>
      </w:r>
      <w:r>
        <w:rPr>
          <w:sz w:val="22"/>
          <w:szCs w:val="22"/>
          <w:lang w:val="en-US"/>
        </w:rPr>
        <w:t>e Bulgarian Academy of Sciences</w:t>
      </w:r>
      <w:r w:rsidRPr="00391826">
        <w:rPr>
          <w:sz w:val="22"/>
          <w:szCs w:val="22"/>
          <w:lang w:val="en-US"/>
        </w:rPr>
        <w:t>, University of Calabria (</w:t>
      </w:r>
      <w:r w:rsidRPr="00AC70AE">
        <w:rPr>
          <w:sz w:val="22"/>
          <w:szCs w:val="22"/>
          <w:lang w:val="en-US"/>
        </w:rPr>
        <w:t>Italy</w:t>
      </w:r>
      <w:r w:rsidRPr="00391826">
        <w:rPr>
          <w:sz w:val="22"/>
          <w:szCs w:val="22"/>
          <w:lang w:val="en-US"/>
        </w:rPr>
        <w:t>), University of Oslo (Norway), Vienna Institute of Demography Austrian Academy of Sciences.</w:t>
      </w:r>
    </w:p>
    <w:p w:rsidR="00457A4D" w:rsidRPr="00391826" w:rsidRDefault="00457A4D">
      <w:pPr>
        <w:rPr>
          <w:lang w:val="en-US"/>
        </w:rPr>
      </w:pPr>
    </w:p>
    <w:p w:rsidR="00457A4D" w:rsidRPr="008040BC" w:rsidRDefault="00457A4D" w:rsidP="00D81850">
      <w:pPr>
        <w:rPr>
          <w:b/>
        </w:rPr>
      </w:pPr>
      <w:r w:rsidRPr="00882E00">
        <w:rPr>
          <w:b/>
        </w:rPr>
        <w:t>МЕЖДУНАРОДНЫЙ ПРОГРАММНЫЙ КОМИТЕТ:</w:t>
      </w:r>
    </w:p>
    <w:p w:rsidR="00457A4D" w:rsidRPr="00BE6557" w:rsidRDefault="00457A4D" w:rsidP="003B791C">
      <w:pPr>
        <w:spacing w:before="120"/>
      </w:pPr>
      <w:r>
        <w:t>Со-п</w:t>
      </w:r>
      <w:r w:rsidRPr="00BE6557">
        <w:t xml:space="preserve">редседатель: </w:t>
      </w:r>
      <w:r w:rsidRPr="00BE6557">
        <w:rPr>
          <w:b/>
        </w:rPr>
        <w:t>Ю.С.Попков</w:t>
      </w:r>
      <w:r w:rsidRPr="00BE6557">
        <w:t xml:space="preserve"> академик РАН (ФИЦ ИУ РАН, Россия)</w:t>
      </w:r>
    </w:p>
    <w:p w:rsidR="00457A4D" w:rsidRPr="003C7D61" w:rsidRDefault="00457A4D" w:rsidP="003C7D61">
      <w:r w:rsidRPr="000C726A">
        <w:t xml:space="preserve">Со-председатель: </w:t>
      </w:r>
      <w:r w:rsidRPr="000C726A">
        <w:rPr>
          <w:b/>
        </w:rPr>
        <w:t>И.В.Бычков</w:t>
      </w:r>
      <w:r w:rsidRPr="000C726A">
        <w:t xml:space="preserve"> академик РАН (ИДСТУ СО РАН, Россия)</w:t>
      </w:r>
    </w:p>
    <w:p w:rsidR="00457A4D" w:rsidRPr="00960812" w:rsidRDefault="00457A4D" w:rsidP="00FE192D">
      <w:pPr>
        <w:rPr>
          <w:highlight w:val="yellow"/>
        </w:rPr>
      </w:pPr>
    </w:p>
    <w:p w:rsidR="00457A4D" w:rsidRPr="00696DBE" w:rsidRDefault="00457A4D" w:rsidP="00352E34">
      <w:pPr>
        <w:spacing w:after="240"/>
        <w:rPr>
          <w:b/>
        </w:rPr>
      </w:pPr>
      <w:r w:rsidRPr="004C0FE2">
        <w:rPr>
          <w:b/>
        </w:rPr>
        <w:t>Члены</w:t>
      </w:r>
      <w:r w:rsidRPr="00696DBE">
        <w:rPr>
          <w:b/>
        </w:rPr>
        <w:t xml:space="preserve"> </w:t>
      </w:r>
      <w:r w:rsidRPr="004C0FE2">
        <w:rPr>
          <w:b/>
        </w:rPr>
        <w:t>комитета</w:t>
      </w:r>
      <w:r w:rsidRPr="00696DBE">
        <w:rPr>
          <w:b/>
        </w:rPr>
        <w:t>:</w:t>
      </w:r>
    </w:p>
    <w:p w:rsidR="00457A4D" w:rsidRPr="00696DBE" w:rsidRDefault="00457A4D" w:rsidP="00D81850">
      <w:pPr>
        <w:sectPr w:rsidR="00457A4D" w:rsidRPr="00696DBE" w:rsidSect="00F0076A">
          <w:type w:val="continuous"/>
          <w:pgSz w:w="11906" w:h="16838"/>
          <w:pgMar w:top="567" w:right="707" w:bottom="540" w:left="720" w:header="708" w:footer="708" w:gutter="0"/>
          <w:cols w:space="708"/>
          <w:docGrid w:linePitch="360"/>
        </w:sectPr>
      </w:pPr>
    </w:p>
    <w:p w:rsidR="00457A4D" w:rsidRPr="003B791C" w:rsidRDefault="00457A4D" w:rsidP="003B791C">
      <w:pPr>
        <w:rPr>
          <w:sz w:val="22"/>
          <w:szCs w:val="22"/>
        </w:rPr>
      </w:pPr>
      <w:r w:rsidRPr="003B791C">
        <w:rPr>
          <w:b/>
          <w:sz w:val="22"/>
          <w:szCs w:val="22"/>
        </w:rPr>
        <w:t>С.М.Абрамов</w:t>
      </w:r>
      <w:r w:rsidRPr="003B791C">
        <w:rPr>
          <w:sz w:val="22"/>
          <w:szCs w:val="22"/>
        </w:rPr>
        <w:t xml:space="preserve"> чл.-корр. РАН (ИПС РАН, Россия)</w:t>
      </w:r>
    </w:p>
    <w:p w:rsidR="00457A4D" w:rsidRPr="003B791C" w:rsidRDefault="00457A4D" w:rsidP="003B791C">
      <w:pPr>
        <w:rPr>
          <w:sz w:val="22"/>
          <w:szCs w:val="22"/>
        </w:rPr>
      </w:pPr>
      <w:r w:rsidRPr="003B791C">
        <w:rPr>
          <w:b/>
          <w:sz w:val="22"/>
          <w:szCs w:val="22"/>
        </w:rPr>
        <w:t>В.Л.Арлазаров</w:t>
      </w:r>
      <w:r w:rsidRPr="003B791C">
        <w:rPr>
          <w:sz w:val="22"/>
          <w:szCs w:val="22"/>
        </w:rPr>
        <w:t xml:space="preserve"> чл.-корр. РАН (ФИЦ ИУ РАН, Россия)</w:t>
      </w:r>
    </w:p>
    <w:p w:rsidR="00457A4D" w:rsidRPr="003B791C" w:rsidRDefault="00457A4D" w:rsidP="003B791C">
      <w:pPr>
        <w:rPr>
          <w:color w:val="000000"/>
          <w:sz w:val="22"/>
          <w:szCs w:val="22"/>
          <w:lang w:val="en-US"/>
        </w:rPr>
      </w:pPr>
      <w:r w:rsidRPr="003B791C">
        <w:rPr>
          <w:b/>
          <w:color w:val="000000"/>
          <w:sz w:val="22"/>
          <w:szCs w:val="22"/>
        </w:rPr>
        <w:t>К.Боровков</w:t>
      </w:r>
      <w:r w:rsidRPr="003B791C">
        <w:rPr>
          <w:color w:val="000000"/>
          <w:sz w:val="22"/>
          <w:szCs w:val="22"/>
        </w:rPr>
        <w:t xml:space="preserve"> (</w:t>
      </w:r>
      <w:r w:rsidRPr="003B791C">
        <w:rPr>
          <w:color w:val="000000"/>
          <w:sz w:val="22"/>
          <w:szCs w:val="22"/>
          <w:lang w:val="en-US"/>
        </w:rPr>
        <w:t>K</w:t>
      </w:r>
      <w:r w:rsidRPr="003B791C">
        <w:rPr>
          <w:color w:val="000000"/>
          <w:sz w:val="22"/>
          <w:szCs w:val="22"/>
        </w:rPr>
        <w:t>.</w:t>
      </w:r>
      <w:r w:rsidRPr="003B791C">
        <w:rPr>
          <w:color w:val="000000"/>
          <w:sz w:val="22"/>
          <w:szCs w:val="22"/>
          <w:lang w:val="en-US"/>
        </w:rPr>
        <w:t>Borovkov</w:t>
      </w:r>
      <w:r w:rsidRPr="003B791C">
        <w:rPr>
          <w:color w:val="000000"/>
          <w:sz w:val="22"/>
          <w:szCs w:val="22"/>
        </w:rPr>
        <w:t xml:space="preserve"> </w:t>
      </w:r>
      <w:r w:rsidRPr="003B791C">
        <w:rPr>
          <w:color w:val="000000"/>
          <w:sz w:val="22"/>
          <w:szCs w:val="22"/>
          <w:lang w:val="en-US"/>
        </w:rPr>
        <w:t>prof</w:t>
      </w:r>
      <w:r w:rsidRPr="003B791C">
        <w:rPr>
          <w:color w:val="000000"/>
          <w:sz w:val="22"/>
          <w:szCs w:val="22"/>
        </w:rPr>
        <w:t xml:space="preserve">.. </w:t>
      </w:r>
      <w:r w:rsidRPr="003B791C">
        <w:rPr>
          <w:color w:val="000000"/>
          <w:sz w:val="22"/>
          <w:szCs w:val="22"/>
          <w:lang w:val="en-US"/>
        </w:rPr>
        <w:t>University of Melbourne)</w:t>
      </w:r>
    </w:p>
    <w:p w:rsidR="00457A4D" w:rsidRPr="007D50CC" w:rsidRDefault="00457A4D" w:rsidP="003B791C">
      <w:pPr>
        <w:pStyle w:val="BodyText"/>
        <w:spacing w:after="0"/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Дж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Валлениус</w:t>
      </w:r>
      <w:r w:rsidRPr="007D50CC">
        <w:rPr>
          <w:sz w:val="22"/>
          <w:szCs w:val="22"/>
          <w:lang w:val="en-US"/>
        </w:rPr>
        <w:t xml:space="preserve"> ( J. Wallenius, prof., Helsinki School of Economics, Finland)</w:t>
      </w:r>
    </w:p>
    <w:p w:rsidR="00457A4D" w:rsidRPr="007D50CC" w:rsidRDefault="00457A4D" w:rsidP="003B791C">
      <w:pPr>
        <w:pStyle w:val="BodyText"/>
        <w:spacing w:after="0"/>
        <w:rPr>
          <w:sz w:val="22"/>
          <w:szCs w:val="22"/>
        </w:rPr>
      </w:pPr>
      <w:r w:rsidRPr="007D50CC">
        <w:rPr>
          <w:b/>
          <w:sz w:val="22"/>
          <w:szCs w:val="22"/>
        </w:rPr>
        <w:t>С.Н.Васильев</w:t>
      </w:r>
      <w:r w:rsidRPr="007D50CC">
        <w:rPr>
          <w:sz w:val="22"/>
          <w:szCs w:val="22"/>
        </w:rPr>
        <w:t xml:space="preserve"> академик РАН (ИПУ РАН, Россия)</w:t>
      </w:r>
    </w:p>
    <w:p w:rsidR="00457A4D" w:rsidRPr="007D50CC" w:rsidRDefault="00457A4D" w:rsidP="003B791C">
      <w:pPr>
        <w:pStyle w:val="BodyText"/>
        <w:spacing w:after="0"/>
        <w:rPr>
          <w:sz w:val="22"/>
          <w:szCs w:val="22"/>
        </w:rPr>
      </w:pPr>
      <w:r w:rsidRPr="007D50CC">
        <w:rPr>
          <w:b/>
          <w:sz w:val="22"/>
          <w:szCs w:val="22"/>
        </w:rPr>
        <w:t>Б.М.Величковский</w:t>
      </w:r>
      <w:r w:rsidRPr="007D50CC">
        <w:rPr>
          <w:sz w:val="22"/>
          <w:szCs w:val="22"/>
        </w:rPr>
        <w:t xml:space="preserve"> чл.-корр. РАН (ФГУ "РНЦ "Курчатовский институт", Россия)</w:t>
      </w:r>
    </w:p>
    <w:p w:rsidR="00457A4D" w:rsidRPr="007D50CC" w:rsidRDefault="00457A4D" w:rsidP="003B791C">
      <w:pPr>
        <w:pStyle w:val="BodyText"/>
        <w:spacing w:after="0"/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Л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Виссен</w:t>
      </w:r>
      <w:r w:rsidRPr="007D50CC">
        <w:rPr>
          <w:sz w:val="22"/>
          <w:szCs w:val="22"/>
          <w:lang w:val="en-US"/>
        </w:rPr>
        <w:t xml:space="preserve"> (L.Wissen, prof., Netherlands Interdisciplinary Demographic Institute, </w:t>
      </w:r>
      <w:r w:rsidRPr="007D50CC">
        <w:rPr>
          <w:sz w:val="22"/>
          <w:szCs w:val="22"/>
          <w:shd w:val="clear" w:color="auto" w:fill="FFFFFF"/>
          <w:lang w:val="en-US"/>
        </w:rPr>
        <w:t>Netherlands)</w:t>
      </w:r>
    </w:p>
    <w:p w:rsidR="00457A4D" w:rsidRPr="00E9198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В.А.Геловани</w:t>
      </w:r>
      <w:r w:rsidRPr="007D50CC">
        <w:rPr>
          <w:sz w:val="22"/>
          <w:szCs w:val="22"/>
        </w:rPr>
        <w:t xml:space="preserve"> академик РАН (ФИЦ ИУ РАН, Россия)</w:t>
      </w:r>
    </w:p>
    <w:p w:rsidR="00457A4D" w:rsidRPr="000C726A" w:rsidRDefault="00457A4D" w:rsidP="003B791C">
      <w:pPr>
        <w:rPr>
          <w:sz w:val="22"/>
          <w:szCs w:val="22"/>
        </w:rPr>
      </w:pPr>
      <w:r w:rsidRPr="000C726A">
        <w:rPr>
          <w:b/>
          <w:sz w:val="22"/>
          <w:szCs w:val="22"/>
        </w:rPr>
        <w:t>А.Ю.Горнов</w:t>
      </w:r>
      <w:r>
        <w:rPr>
          <w:sz w:val="22"/>
          <w:szCs w:val="22"/>
        </w:rPr>
        <w:t xml:space="preserve"> проф. </w:t>
      </w:r>
      <w:r w:rsidRPr="000C726A">
        <w:rPr>
          <w:sz w:val="22"/>
          <w:szCs w:val="22"/>
        </w:rPr>
        <w:t>(ИДСТУ СО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Б.С.Дарховский</w:t>
      </w:r>
      <w:r w:rsidRPr="007D50CC">
        <w:rPr>
          <w:color w:val="000000"/>
          <w:sz w:val="22"/>
          <w:szCs w:val="22"/>
        </w:rPr>
        <w:t xml:space="preserve"> проф.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М.Г.Дмитриев</w:t>
      </w:r>
      <w:r w:rsidRPr="007D50CC">
        <w:rPr>
          <w:color w:val="000000"/>
          <w:sz w:val="22"/>
          <w:szCs w:val="22"/>
        </w:rPr>
        <w:t xml:space="preserve"> проф.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Ю.Г.Евтушенко</w:t>
      </w:r>
      <w:r w:rsidRPr="007D50CC">
        <w:rPr>
          <w:color w:val="000000"/>
          <w:sz w:val="22"/>
          <w:szCs w:val="22"/>
        </w:rPr>
        <w:t xml:space="preserve"> академик РАН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Ф.И.Ерешко</w:t>
      </w:r>
      <w:r w:rsidRPr="007D50CC">
        <w:rPr>
          <w:color w:val="000000"/>
          <w:sz w:val="22"/>
          <w:szCs w:val="22"/>
        </w:rPr>
        <w:t xml:space="preserve"> проф. (ФИЦ ИУ РАН, Россия)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Ю.И.Журавлев</w:t>
      </w:r>
      <w:r w:rsidRPr="007D50CC">
        <w:rPr>
          <w:sz w:val="22"/>
          <w:szCs w:val="22"/>
        </w:rPr>
        <w:t xml:space="preserve"> академик РАН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А.В.Ильин</w:t>
      </w:r>
      <w:r w:rsidRPr="007D50CC">
        <w:rPr>
          <w:color w:val="000000"/>
          <w:sz w:val="22"/>
          <w:szCs w:val="22"/>
        </w:rPr>
        <w:t xml:space="preserve"> член-корр. РАН (МГУ, Россия)</w:t>
      </w:r>
    </w:p>
    <w:p w:rsidR="00457A4D" w:rsidRPr="007D50CC" w:rsidRDefault="00457A4D" w:rsidP="003B791C">
      <w:pPr>
        <w:rPr>
          <w:b/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В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Йотсов</w:t>
      </w:r>
      <w:r w:rsidRPr="007D50CC">
        <w:rPr>
          <w:b/>
          <w:sz w:val="22"/>
          <w:szCs w:val="22"/>
          <w:lang w:val="en-US"/>
        </w:rPr>
        <w:t xml:space="preserve"> (</w:t>
      </w:r>
      <w:r w:rsidRPr="007D50CC">
        <w:rPr>
          <w:sz w:val="22"/>
          <w:szCs w:val="22"/>
          <w:lang w:val="en-US"/>
        </w:rPr>
        <w:t>V. Jotsov, prof., ULSIT, Bulgaria)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П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Кабат</w:t>
      </w:r>
      <w:r w:rsidRPr="007D50CC">
        <w:rPr>
          <w:sz w:val="22"/>
          <w:szCs w:val="22"/>
          <w:lang w:val="en-US"/>
        </w:rPr>
        <w:t xml:space="preserve"> (P. Kabat, prof., IIASA, Austria)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 xml:space="preserve">А.В.Колесников </w:t>
      </w:r>
      <w:r w:rsidRPr="007D50CC">
        <w:rPr>
          <w:color w:val="000000"/>
          <w:sz w:val="22"/>
          <w:szCs w:val="22"/>
        </w:rPr>
        <w:t xml:space="preserve">проф. </w:t>
      </w:r>
      <w:r w:rsidRPr="007D50CC">
        <w:rPr>
          <w:sz w:val="22"/>
          <w:szCs w:val="22"/>
        </w:rPr>
        <w:t>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О.П.Кузнецов</w:t>
      </w:r>
      <w:r w:rsidRPr="007D50CC">
        <w:rPr>
          <w:color w:val="000000"/>
          <w:sz w:val="22"/>
          <w:szCs w:val="22"/>
        </w:rPr>
        <w:t xml:space="preserve"> проф. (ИПУ РАН, Россия)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В.Н.Лившиц</w:t>
      </w:r>
      <w:r w:rsidRPr="007D50CC">
        <w:t xml:space="preserve"> </w:t>
      </w:r>
      <w:r w:rsidRPr="007D50CC">
        <w:rPr>
          <w:sz w:val="22"/>
          <w:szCs w:val="22"/>
        </w:rPr>
        <w:t>проф.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А.В.Маслобоев</w:t>
      </w:r>
      <w:r w:rsidRPr="007D50CC">
        <w:rPr>
          <w:color w:val="000000"/>
          <w:sz w:val="22"/>
          <w:szCs w:val="22"/>
        </w:rPr>
        <w:t xml:space="preserve"> проф. (ИИММ ФИЦ КНЦ РАН, Россия)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С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М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Меерков</w:t>
      </w:r>
      <w:r w:rsidRPr="007D50CC">
        <w:rPr>
          <w:color w:val="000000"/>
          <w:sz w:val="22"/>
          <w:szCs w:val="22"/>
          <w:lang w:val="en-US"/>
        </w:rPr>
        <w:t xml:space="preserve"> (S.M.Meerkov, prof., University of Michigan, USA)</w:t>
      </w:r>
      <w:r w:rsidRPr="007D50CC">
        <w:rPr>
          <w:sz w:val="22"/>
          <w:szCs w:val="22"/>
          <w:lang w:val="en-US"/>
        </w:rPr>
        <w:t xml:space="preserve"> 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А.В.Мельников</w:t>
      </w:r>
      <w:r w:rsidRPr="007D50CC">
        <w:rPr>
          <w:sz w:val="22"/>
          <w:szCs w:val="22"/>
        </w:rPr>
        <w:t xml:space="preserve"> проф. (ЮГУ,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Д.А.Новиков</w:t>
      </w:r>
      <w:r w:rsidRPr="007D50CC">
        <w:rPr>
          <w:color w:val="000000"/>
          <w:sz w:val="22"/>
          <w:szCs w:val="22"/>
        </w:rPr>
        <w:t xml:space="preserve"> член-корр. РАН (ИПУ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А.Г.Олейник</w:t>
      </w:r>
      <w:r w:rsidRPr="007D50CC">
        <w:rPr>
          <w:color w:val="000000"/>
          <w:sz w:val="22"/>
          <w:szCs w:val="22"/>
        </w:rPr>
        <w:t xml:space="preserve"> проф. (ИИММ ФИЦ КНЦ РАН, Россия)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Г.С.Осипов</w:t>
      </w:r>
      <w:r w:rsidRPr="007D50CC">
        <w:rPr>
          <w:sz w:val="22"/>
          <w:szCs w:val="22"/>
        </w:rPr>
        <w:t xml:space="preserve"> проф. (ФИЦ ИУ РАН, Россия)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Р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Островский</w:t>
      </w:r>
      <w:r w:rsidRPr="007D50CC">
        <w:rPr>
          <w:sz w:val="22"/>
          <w:szCs w:val="22"/>
          <w:lang w:val="en-US"/>
        </w:rPr>
        <w:t xml:space="preserve"> (R. Ostrowski, Systems Research Institute PAS, Polish)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А.Б.Петровский</w:t>
      </w:r>
      <w:r w:rsidRPr="007D50CC">
        <w:rPr>
          <w:sz w:val="22"/>
          <w:szCs w:val="22"/>
        </w:rPr>
        <w:t xml:space="preserve"> проф.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Б.Т.Поляк</w:t>
      </w:r>
      <w:r w:rsidRPr="007D50CC">
        <w:rPr>
          <w:color w:val="000000"/>
          <w:sz w:val="22"/>
          <w:szCs w:val="22"/>
        </w:rPr>
        <w:t xml:space="preserve"> проф. (ИПУ РАН, Россия)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>К.В.Рудаков</w:t>
      </w:r>
      <w:r w:rsidRPr="007D50CC">
        <w:rPr>
          <w:sz w:val="22"/>
          <w:szCs w:val="22"/>
        </w:rPr>
        <w:t xml:space="preserve"> академик РАН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Я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Д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Сергеев</w:t>
      </w:r>
      <w:r w:rsidRPr="007D50CC">
        <w:rPr>
          <w:color w:val="000000"/>
          <w:sz w:val="22"/>
          <w:szCs w:val="22"/>
          <w:lang w:val="en-US"/>
        </w:rPr>
        <w:t xml:space="preserve"> (Y.D.Sergeev, prof., University of Calabria, Italy)</w:t>
      </w:r>
    </w:p>
    <w:p w:rsidR="00457A4D" w:rsidRPr="007D50CC" w:rsidRDefault="00457A4D" w:rsidP="003B791C">
      <w:pPr>
        <w:jc w:val="both"/>
        <w:rPr>
          <w:sz w:val="22"/>
          <w:szCs w:val="22"/>
        </w:rPr>
      </w:pPr>
      <w:r w:rsidRPr="007D50CC">
        <w:rPr>
          <w:b/>
          <w:sz w:val="22"/>
          <w:szCs w:val="22"/>
        </w:rPr>
        <w:t>В.Сгурев</w:t>
      </w:r>
      <w:r w:rsidRPr="007D50CC">
        <w:rPr>
          <w:sz w:val="22"/>
          <w:szCs w:val="22"/>
        </w:rPr>
        <w:t xml:space="preserve"> (</w:t>
      </w:r>
      <w:r w:rsidRPr="007D50CC">
        <w:rPr>
          <w:sz w:val="22"/>
          <w:szCs w:val="22"/>
          <w:lang w:val="en-US"/>
        </w:rPr>
        <w:t>V</w:t>
      </w:r>
      <w:r w:rsidRPr="007D50CC">
        <w:rPr>
          <w:sz w:val="22"/>
          <w:szCs w:val="22"/>
        </w:rPr>
        <w:t xml:space="preserve">. </w:t>
      </w:r>
      <w:r w:rsidRPr="007D50CC">
        <w:rPr>
          <w:sz w:val="22"/>
          <w:szCs w:val="22"/>
          <w:lang w:val="en-US"/>
        </w:rPr>
        <w:t>Sgurev</w:t>
      </w:r>
      <w:r w:rsidRPr="007D50CC">
        <w:rPr>
          <w:sz w:val="22"/>
          <w:szCs w:val="22"/>
        </w:rPr>
        <w:t>, академик БАН, академик-секретарь, Болгария)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И.А.Соколов</w:t>
      </w:r>
      <w:r w:rsidRPr="007D50CC">
        <w:rPr>
          <w:color w:val="000000"/>
          <w:sz w:val="22"/>
          <w:szCs w:val="22"/>
        </w:rPr>
        <w:t xml:space="preserve"> академик РАН (ФИЦ ИУ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Д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П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Соломатин</w:t>
      </w:r>
      <w:r w:rsidRPr="007D50CC">
        <w:rPr>
          <w:color w:val="000000"/>
          <w:sz w:val="22"/>
          <w:szCs w:val="22"/>
          <w:lang w:val="en-US"/>
        </w:rPr>
        <w:t xml:space="preserve"> (D.P.Solomatin, prof., Delft University of Technology, Netherlands)</w:t>
      </w:r>
    </w:p>
    <w:p w:rsidR="00457A4D" w:rsidRPr="007D50CC" w:rsidRDefault="00457A4D" w:rsidP="003B791C">
      <w:pPr>
        <w:jc w:val="both"/>
        <w:rPr>
          <w:sz w:val="22"/>
          <w:szCs w:val="22"/>
        </w:rPr>
      </w:pPr>
      <w:r w:rsidRPr="007D50CC">
        <w:rPr>
          <w:b/>
          <w:sz w:val="22"/>
          <w:szCs w:val="22"/>
        </w:rPr>
        <w:t>А.Л.Стемпковский</w:t>
      </w:r>
      <w:r w:rsidRPr="007D50CC">
        <w:rPr>
          <w:sz w:val="22"/>
          <w:szCs w:val="22"/>
        </w:rPr>
        <w:t xml:space="preserve"> академик РАН (ИППМ РАН, Россия)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Ф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Форсунд</w:t>
      </w:r>
      <w:r w:rsidRPr="007D50CC">
        <w:rPr>
          <w:sz w:val="22"/>
          <w:szCs w:val="22"/>
          <w:lang w:val="en-US"/>
        </w:rPr>
        <w:t xml:space="preserve"> (F. Forsund, prof., Department of Economics, University of Oslo, Norway)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М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Хаджийски</w:t>
      </w:r>
      <w:r w:rsidRPr="007D50CC">
        <w:rPr>
          <w:sz w:val="22"/>
          <w:szCs w:val="22"/>
          <w:lang w:val="en-US"/>
        </w:rPr>
        <w:t xml:space="preserve"> (M.Hadjiski, prof., Department of Automation Industry University of Technology and Metallurgy, Bulgaria)</w:t>
      </w:r>
    </w:p>
    <w:p w:rsidR="00457A4D" w:rsidRPr="007D50CC" w:rsidRDefault="00457A4D" w:rsidP="003B791C">
      <w:pPr>
        <w:rPr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П</w:t>
      </w:r>
      <w:r w:rsidRPr="007D50CC">
        <w:rPr>
          <w:b/>
          <w:sz w:val="22"/>
          <w:szCs w:val="22"/>
          <w:lang w:val="en-US"/>
        </w:rPr>
        <w:t>.</w:t>
      </w:r>
      <w:r w:rsidRPr="007D50CC">
        <w:rPr>
          <w:b/>
          <w:sz w:val="22"/>
          <w:szCs w:val="22"/>
        </w:rPr>
        <w:t>Хамфриз</w:t>
      </w:r>
      <w:r w:rsidRPr="007D50CC">
        <w:rPr>
          <w:sz w:val="22"/>
          <w:szCs w:val="22"/>
          <w:lang w:val="en-US"/>
        </w:rPr>
        <w:t xml:space="preserve"> (P. Humphreys, prof., London School of Economics and Political Sciences, Great Britain)</w:t>
      </w:r>
    </w:p>
    <w:p w:rsidR="00457A4D" w:rsidRPr="007D50CC" w:rsidRDefault="00457A4D" w:rsidP="003B791C">
      <w:pPr>
        <w:rPr>
          <w:b/>
          <w:sz w:val="22"/>
          <w:szCs w:val="22"/>
          <w:lang w:val="en-US"/>
        </w:rPr>
      </w:pPr>
      <w:r w:rsidRPr="007D50CC">
        <w:rPr>
          <w:b/>
          <w:sz w:val="22"/>
          <w:szCs w:val="22"/>
        </w:rPr>
        <w:t>Д</w:t>
      </w:r>
      <w:r w:rsidRPr="007D50CC">
        <w:rPr>
          <w:b/>
          <w:sz w:val="22"/>
          <w:szCs w:val="22"/>
          <w:lang w:val="en-US"/>
        </w:rPr>
        <w:t xml:space="preserve">. </w:t>
      </w:r>
      <w:r w:rsidRPr="007D50CC">
        <w:rPr>
          <w:b/>
          <w:sz w:val="22"/>
          <w:szCs w:val="22"/>
        </w:rPr>
        <w:t>Хуаи</w:t>
      </w:r>
      <w:r w:rsidRPr="007D50CC">
        <w:rPr>
          <w:b/>
          <w:sz w:val="22"/>
          <w:szCs w:val="22"/>
          <w:lang w:val="en-US"/>
        </w:rPr>
        <w:t xml:space="preserve"> </w:t>
      </w:r>
      <w:r w:rsidRPr="007D50CC">
        <w:rPr>
          <w:sz w:val="22"/>
          <w:szCs w:val="22"/>
          <w:lang w:val="en-US"/>
        </w:rPr>
        <w:t>(Jinpeng Huai, prof., President of Beihang University, China)</w:t>
      </w:r>
      <w:r w:rsidRPr="007D50CC">
        <w:rPr>
          <w:b/>
          <w:sz w:val="22"/>
          <w:szCs w:val="22"/>
          <w:lang w:val="en-US"/>
        </w:rPr>
        <w:t xml:space="preserve"> </w:t>
      </w:r>
    </w:p>
    <w:p w:rsidR="00457A4D" w:rsidRPr="007D50CC" w:rsidRDefault="00457A4D" w:rsidP="003B791C">
      <w:pPr>
        <w:rPr>
          <w:sz w:val="22"/>
          <w:szCs w:val="22"/>
        </w:rPr>
      </w:pPr>
      <w:r w:rsidRPr="007D50CC">
        <w:rPr>
          <w:b/>
          <w:sz w:val="22"/>
          <w:szCs w:val="22"/>
        </w:rPr>
        <w:t xml:space="preserve">А.М.Цирлин </w:t>
      </w:r>
      <w:r w:rsidRPr="007D50CC">
        <w:rPr>
          <w:sz w:val="22"/>
          <w:szCs w:val="22"/>
        </w:rPr>
        <w:t xml:space="preserve"> проф. (Институт программных систем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М.Г.Шишаев</w:t>
      </w:r>
      <w:r w:rsidRPr="007D50CC">
        <w:rPr>
          <w:color w:val="000000"/>
          <w:sz w:val="22"/>
          <w:szCs w:val="22"/>
        </w:rPr>
        <w:t xml:space="preserve"> проф. (ИИММ ФИЦ КНЦ РАН, Россия)</w:t>
      </w:r>
    </w:p>
    <w:p w:rsidR="00457A4D" w:rsidRPr="007D50CC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Ю.И.Шокин</w:t>
      </w:r>
      <w:r w:rsidRPr="007D50CC">
        <w:rPr>
          <w:color w:val="000000"/>
          <w:sz w:val="22"/>
          <w:szCs w:val="22"/>
        </w:rPr>
        <w:t xml:space="preserve"> академик РАН (ИВТ СО РАН, Россия)</w:t>
      </w:r>
    </w:p>
    <w:p w:rsidR="00457A4D" w:rsidRPr="00892760" w:rsidRDefault="00457A4D" w:rsidP="003B791C">
      <w:pPr>
        <w:rPr>
          <w:color w:val="000000"/>
          <w:sz w:val="22"/>
          <w:szCs w:val="22"/>
          <w:lang w:val="en-US"/>
        </w:rPr>
      </w:pPr>
      <w:r w:rsidRPr="007D50CC">
        <w:rPr>
          <w:b/>
          <w:color w:val="000000"/>
          <w:sz w:val="22"/>
          <w:szCs w:val="22"/>
        </w:rPr>
        <w:t>С</w:t>
      </w:r>
      <w:r w:rsidRPr="007D50CC">
        <w:rPr>
          <w:b/>
          <w:color w:val="000000"/>
          <w:sz w:val="22"/>
          <w:szCs w:val="22"/>
          <w:lang w:val="en-US"/>
        </w:rPr>
        <w:t>.</w:t>
      </w:r>
      <w:r w:rsidRPr="007D50CC">
        <w:rPr>
          <w:b/>
          <w:color w:val="000000"/>
          <w:sz w:val="22"/>
          <w:szCs w:val="22"/>
        </w:rPr>
        <w:t>Щербов</w:t>
      </w:r>
      <w:r w:rsidRPr="007D50CC">
        <w:rPr>
          <w:color w:val="000000"/>
          <w:sz w:val="22"/>
          <w:szCs w:val="22"/>
          <w:lang w:val="en-US"/>
        </w:rPr>
        <w:t xml:space="preserve"> (Scherbov S. prof. IIASA</w:t>
      </w:r>
      <w:r w:rsidRPr="00892760">
        <w:rPr>
          <w:color w:val="000000"/>
          <w:sz w:val="22"/>
          <w:szCs w:val="22"/>
          <w:lang w:val="en-US"/>
        </w:rPr>
        <w:t>,</w:t>
      </w:r>
      <w:r w:rsidRPr="00892760">
        <w:rPr>
          <w:lang w:val="en-US"/>
        </w:rPr>
        <w:t xml:space="preserve"> </w:t>
      </w:r>
      <w:r w:rsidRPr="00892760">
        <w:rPr>
          <w:color w:val="000000"/>
          <w:sz w:val="22"/>
          <w:szCs w:val="22"/>
          <w:lang w:val="en-US"/>
        </w:rPr>
        <w:t>Austria)</w:t>
      </w:r>
      <w:bookmarkStart w:id="0" w:name="_GoBack"/>
      <w:bookmarkEnd w:id="0"/>
    </w:p>
    <w:p w:rsidR="00457A4D" w:rsidRPr="003B02DA" w:rsidRDefault="00457A4D" w:rsidP="003B791C">
      <w:pPr>
        <w:rPr>
          <w:color w:val="000000"/>
          <w:sz w:val="22"/>
          <w:szCs w:val="22"/>
        </w:rPr>
      </w:pPr>
      <w:r w:rsidRPr="007D50CC">
        <w:rPr>
          <w:b/>
          <w:color w:val="000000"/>
          <w:sz w:val="22"/>
          <w:szCs w:val="22"/>
        </w:rPr>
        <w:t>Р.М.Юсупов</w:t>
      </w:r>
      <w:r w:rsidRPr="007D50CC">
        <w:rPr>
          <w:color w:val="000000"/>
          <w:sz w:val="22"/>
          <w:szCs w:val="22"/>
        </w:rPr>
        <w:t xml:space="preserve"> член-корр. РАН (СПИИ РАН, Россия)</w:t>
      </w:r>
    </w:p>
    <w:p w:rsidR="00457A4D" w:rsidRPr="003B02DA" w:rsidRDefault="00457A4D" w:rsidP="003B791C">
      <w:pPr>
        <w:rPr>
          <w:color w:val="000000"/>
          <w:sz w:val="20"/>
          <w:szCs w:val="20"/>
        </w:rPr>
      </w:pPr>
    </w:p>
    <w:p w:rsidR="00457A4D" w:rsidRPr="003B02DA" w:rsidRDefault="00457A4D" w:rsidP="00D81850">
      <w:pPr>
        <w:pStyle w:val="BodyText"/>
        <w:rPr>
          <w:sz w:val="20"/>
          <w:szCs w:val="20"/>
        </w:rPr>
        <w:sectPr w:rsidR="00457A4D" w:rsidRPr="003B02DA" w:rsidSect="0064478D">
          <w:type w:val="continuous"/>
          <w:pgSz w:w="11906" w:h="16838"/>
          <w:pgMar w:top="284" w:right="746" w:bottom="426" w:left="540" w:header="708" w:footer="708" w:gutter="0"/>
          <w:cols w:num="2" w:space="708" w:equalWidth="0">
            <w:col w:w="4956" w:space="708"/>
            <w:col w:w="4956"/>
          </w:cols>
          <w:docGrid w:linePitch="360"/>
        </w:sectPr>
      </w:pPr>
    </w:p>
    <w:p w:rsidR="00457A4D" w:rsidRDefault="00457A4D">
      <w:pPr>
        <w:rPr>
          <w:b/>
        </w:rPr>
      </w:pPr>
      <w:r>
        <w:rPr>
          <w:b/>
        </w:rPr>
        <w:br w:type="page"/>
      </w:r>
    </w:p>
    <w:p w:rsidR="00457A4D" w:rsidRPr="004C0FE2" w:rsidRDefault="00457A4D" w:rsidP="000055F7">
      <w:pPr>
        <w:spacing w:after="120"/>
        <w:rPr>
          <w:b/>
        </w:rPr>
      </w:pPr>
      <w:r w:rsidRPr="006869A5">
        <w:rPr>
          <w:b/>
        </w:rPr>
        <w:t>ОРГКОМИТЕТ:</w:t>
      </w:r>
    </w:p>
    <w:p w:rsidR="00457A4D" w:rsidRDefault="00457A4D">
      <w:r>
        <w:t>119333, г.</w:t>
      </w:r>
      <w:r>
        <w:rPr>
          <w:lang w:val="en-US"/>
        </w:rPr>
        <w:t> </w:t>
      </w:r>
      <w:r>
        <w:t>Москва, ул. Вавилова, д.44, корп. 2</w:t>
      </w:r>
    </w:p>
    <w:p w:rsidR="00457A4D" w:rsidRDefault="00457A4D">
      <w:r>
        <w:t xml:space="preserve">Федеральное государственное учреждение «Федеральный исследовательский центр «Информатика и управление» Российской академии наук </w:t>
      </w:r>
    </w:p>
    <w:p w:rsidR="00457A4D" w:rsidRDefault="00457A4D" w:rsidP="00624EEB">
      <w:r w:rsidRPr="00D217F7">
        <w:t>117312, г.</w:t>
      </w:r>
      <w:r>
        <w:rPr>
          <w:lang w:val="en-US"/>
        </w:rPr>
        <w:t> </w:t>
      </w:r>
      <w:r w:rsidRPr="00D217F7">
        <w:t>Москва, проспект</w:t>
      </w:r>
      <w:r>
        <w:t xml:space="preserve"> 60-летия Октября, д.9,</w:t>
      </w:r>
    </w:p>
    <w:p w:rsidR="00457A4D" w:rsidRPr="00624EEB" w:rsidRDefault="00457A4D" w:rsidP="00624EEB">
      <w:r w:rsidRPr="00624EEB">
        <w:t>Общество с ограниченной ответственностью «Технологии системного анализа»</w:t>
      </w:r>
    </w:p>
    <w:p w:rsidR="00457A4D" w:rsidRDefault="00457A4D"/>
    <w:p w:rsidR="00457A4D" w:rsidRPr="00E703BA" w:rsidRDefault="00457A4D" w:rsidP="00184095">
      <w:pPr>
        <w:rPr>
          <w:b/>
        </w:rPr>
      </w:pPr>
      <w:r w:rsidRPr="007D50CC">
        <w:rPr>
          <w:b/>
        </w:rPr>
        <w:t xml:space="preserve">Председатель: </w:t>
      </w:r>
    </w:p>
    <w:p w:rsidR="00457A4D" w:rsidRPr="00624EEB" w:rsidRDefault="00457A4D" w:rsidP="00624EEB">
      <w:pPr>
        <w:ind w:firstLine="708"/>
      </w:pPr>
      <w:r w:rsidRPr="00624EEB">
        <w:t>Попков Ю.С. (ФИЦ ИУ РАН)</w:t>
      </w:r>
      <w:r>
        <w:t xml:space="preserve"> тел: (499) 135-42-22, </w:t>
      </w:r>
      <w:r>
        <w:rPr>
          <w:lang w:val="en-US"/>
        </w:rPr>
        <w:t>e</w:t>
      </w:r>
      <w:r w:rsidRPr="00624EEB">
        <w:t>-</w:t>
      </w:r>
      <w:r>
        <w:rPr>
          <w:lang w:val="en-US"/>
        </w:rPr>
        <w:t>mail</w:t>
      </w:r>
      <w:r w:rsidRPr="00624EEB">
        <w:t xml:space="preserve">: </w:t>
      </w:r>
      <w:hyperlink r:id="rId7" w:history="1">
        <w:r w:rsidRPr="00A37A1E">
          <w:rPr>
            <w:rStyle w:val="Hyperlink"/>
            <w:lang w:val="en-US"/>
          </w:rPr>
          <w:t>popkov</w:t>
        </w:r>
        <w:r w:rsidRPr="00624EEB">
          <w:rPr>
            <w:rStyle w:val="Hyperlink"/>
          </w:rPr>
          <w:t>@</w:t>
        </w:r>
        <w:r w:rsidRPr="00A37A1E">
          <w:rPr>
            <w:rStyle w:val="Hyperlink"/>
            <w:lang w:val="en-US"/>
          </w:rPr>
          <w:t>isa</w:t>
        </w:r>
        <w:r w:rsidRPr="00624EEB">
          <w:rPr>
            <w:rStyle w:val="Hyperlink"/>
          </w:rPr>
          <w:t>.</w:t>
        </w:r>
        <w:r w:rsidRPr="00A37A1E">
          <w:rPr>
            <w:rStyle w:val="Hyperlink"/>
            <w:lang w:val="en-US"/>
          </w:rPr>
          <w:t>ru</w:t>
        </w:r>
      </w:hyperlink>
    </w:p>
    <w:p w:rsidR="00457A4D" w:rsidRPr="00624EEB" w:rsidRDefault="00457A4D">
      <w:pPr>
        <w:rPr>
          <w:b/>
        </w:rPr>
      </w:pPr>
      <w:r w:rsidRPr="007D50CC">
        <w:rPr>
          <w:b/>
        </w:rPr>
        <w:t>Заместител</w:t>
      </w:r>
      <w:r>
        <w:rPr>
          <w:b/>
        </w:rPr>
        <w:t>и</w:t>
      </w:r>
      <w:r w:rsidRPr="007D50CC">
        <w:rPr>
          <w:b/>
        </w:rPr>
        <w:t xml:space="preserve"> председателя:</w:t>
      </w:r>
    </w:p>
    <w:p w:rsidR="00457A4D" w:rsidRPr="00E9198C" w:rsidRDefault="00457A4D" w:rsidP="00E9198C">
      <w:pPr>
        <w:ind w:firstLine="708"/>
        <w:jc w:val="both"/>
      </w:pPr>
      <w:r w:rsidRPr="000C726A">
        <w:rPr>
          <w:rStyle w:val="Hyperlink"/>
          <w:color w:val="auto"/>
          <w:u w:val="none"/>
        </w:rPr>
        <w:t xml:space="preserve">Горнов А.Ю. </w:t>
      </w:r>
      <w:r>
        <w:rPr>
          <w:rStyle w:val="Hyperlink"/>
          <w:color w:val="auto"/>
          <w:u w:val="none"/>
        </w:rPr>
        <w:t>(ИДСТУ СО РАН</w:t>
      </w:r>
      <w:r w:rsidRPr="000C726A">
        <w:rPr>
          <w:rStyle w:val="Hyperlink"/>
          <w:color w:val="auto"/>
          <w:u w:val="none"/>
        </w:rPr>
        <w:t>)</w:t>
      </w:r>
      <w:r w:rsidRPr="00E9198C">
        <w:t xml:space="preserve"> тел. 8(3952)453004, </w:t>
      </w:r>
      <w:r>
        <w:rPr>
          <w:lang w:val="en-US"/>
        </w:rPr>
        <w:t>e</w:t>
      </w:r>
      <w:r w:rsidRPr="00E9198C">
        <w:t>-</w:t>
      </w:r>
      <w:r>
        <w:rPr>
          <w:lang w:val="en-US"/>
        </w:rPr>
        <w:t>mail</w:t>
      </w:r>
      <w:r w:rsidRPr="00E9198C">
        <w:t xml:space="preserve">: </w:t>
      </w:r>
      <w:hyperlink r:id="rId8" w:history="1">
        <w:r w:rsidRPr="00E9198C">
          <w:rPr>
            <w:rStyle w:val="Hyperlink"/>
          </w:rPr>
          <w:t>gornov@icc.ru</w:t>
        </w:r>
      </w:hyperlink>
    </w:p>
    <w:p w:rsidR="00457A4D" w:rsidRPr="00D94530" w:rsidRDefault="00457A4D" w:rsidP="00D94530">
      <w:pPr>
        <w:ind w:firstLine="708"/>
        <w:jc w:val="both"/>
        <w:rPr>
          <w:u w:val="single"/>
        </w:rPr>
      </w:pPr>
      <w:r w:rsidRPr="00D94530">
        <w:t xml:space="preserve">Осипов С.Н. (ФИЦ ИУ РАН) тел: (499) 135-51-64, </w:t>
      </w:r>
      <w:r w:rsidRPr="00D94530">
        <w:rPr>
          <w:lang w:val="en-US"/>
        </w:rPr>
        <w:t>e</w:t>
      </w:r>
      <w:r w:rsidRPr="00D94530">
        <w:t>-</w:t>
      </w:r>
      <w:r w:rsidRPr="00D94530">
        <w:rPr>
          <w:lang w:val="en-US"/>
        </w:rPr>
        <w:t>mail</w:t>
      </w:r>
      <w:r w:rsidRPr="00D94530">
        <w:t xml:space="preserve">: </w:t>
      </w:r>
      <w:hyperlink r:id="rId9" w:history="1">
        <w:r w:rsidRPr="00D94530">
          <w:rPr>
            <w:rStyle w:val="Hyperlink"/>
            <w:lang w:val="en-US"/>
          </w:rPr>
          <w:t>isa</w:t>
        </w:r>
        <w:r w:rsidRPr="00D94530">
          <w:rPr>
            <w:rStyle w:val="Hyperlink"/>
          </w:rPr>
          <w:t>@</w:t>
        </w:r>
        <w:r w:rsidRPr="00D94530">
          <w:rPr>
            <w:rStyle w:val="Hyperlink"/>
            <w:lang w:val="en-US"/>
          </w:rPr>
          <w:t>isa</w:t>
        </w:r>
        <w:r w:rsidRPr="00D94530">
          <w:rPr>
            <w:rStyle w:val="Hyperlink"/>
          </w:rPr>
          <w:t>.</w:t>
        </w:r>
        <w:r w:rsidRPr="00D94530">
          <w:rPr>
            <w:rStyle w:val="Hyperlink"/>
            <w:lang w:val="en-US"/>
          </w:rPr>
          <w:t>ru</w:t>
        </w:r>
      </w:hyperlink>
    </w:p>
    <w:p w:rsidR="00457A4D" w:rsidRPr="00F21A8C" w:rsidRDefault="00457A4D" w:rsidP="00624EEB">
      <w:pPr>
        <w:ind w:firstLine="708"/>
        <w:jc w:val="both"/>
      </w:pPr>
    </w:p>
    <w:p w:rsidR="00457A4D" w:rsidRPr="00985D8F" w:rsidRDefault="00457A4D">
      <w:pPr>
        <w:rPr>
          <w:b/>
        </w:rPr>
      </w:pPr>
      <w:r w:rsidRPr="007D50CC">
        <w:rPr>
          <w:b/>
        </w:rPr>
        <w:t>Члены Оргкомитета:</w:t>
      </w:r>
    </w:p>
    <w:p w:rsidR="00457A4D" w:rsidRPr="00D217F7" w:rsidRDefault="00457A4D" w:rsidP="006A7CB3">
      <w:pPr>
        <w:ind w:firstLine="708"/>
        <w:jc w:val="both"/>
      </w:pPr>
      <w:r>
        <w:t>Жарова Н.Ю. (ФИЦ ИУ</w:t>
      </w:r>
      <w:r w:rsidRPr="00D217F7">
        <w:t xml:space="preserve"> РАН) </w:t>
      </w:r>
      <w:hyperlink r:id="rId10" w:history="1">
        <w:r w:rsidRPr="00D217F7">
          <w:rPr>
            <w:rStyle w:val="Hyperlink"/>
            <w:lang w:val="en-US"/>
          </w:rPr>
          <w:t>saitconf</w:t>
        </w:r>
        <w:r w:rsidRPr="00D217F7">
          <w:rPr>
            <w:rStyle w:val="Hyperlink"/>
          </w:rPr>
          <w:t>@</w:t>
        </w:r>
        <w:r w:rsidRPr="00D217F7">
          <w:rPr>
            <w:rStyle w:val="Hyperlink"/>
            <w:lang w:val="en-US"/>
          </w:rPr>
          <w:t>gmail</w:t>
        </w:r>
        <w:r w:rsidRPr="00D217F7">
          <w:rPr>
            <w:rStyle w:val="Hyperlink"/>
          </w:rPr>
          <w:t>.</w:t>
        </w:r>
        <w:r w:rsidRPr="00D217F7">
          <w:rPr>
            <w:rStyle w:val="Hyperlink"/>
            <w:lang w:val="en-US"/>
          </w:rPr>
          <w:t>com</w:t>
        </w:r>
      </w:hyperlink>
    </w:p>
    <w:p w:rsidR="00457A4D" w:rsidRPr="009C6F4F" w:rsidRDefault="00457A4D" w:rsidP="006A7CB3">
      <w:pPr>
        <w:ind w:firstLine="708"/>
        <w:jc w:val="both"/>
        <w:rPr>
          <w:color w:val="0000FF"/>
        </w:rPr>
      </w:pPr>
      <w:r w:rsidRPr="00696DBE">
        <w:t xml:space="preserve">Мещеряков А.Ю.(ИПУ РАН) </w:t>
      </w:r>
      <w:hyperlink r:id="rId11" w:history="1">
        <w:r w:rsidRPr="00696DBE">
          <w:rPr>
            <w:rStyle w:val="Hyperlink"/>
            <w:bCs/>
          </w:rPr>
          <w:t>aymesh@ipu.ru</w:t>
        </w:r>
      </w:hyperlink>
    </w:p>
    <w:p w:rsidR="00457A4D" w:rsidRPr="00FB5B8F" w:rsidRDefault="00457A4D" w:rsidP="006A7CB3">
      <w:pPr>
        <w:ind w:firstLine="708"/>
        <w:jc w:val="both"/>
        <w:rPr>
          <w:bCs/>
        </w:rPr>
      </w:pPr>
      <w:r>
        <w:rPr>
          <w:bCs/>
        </w:rPr>
        <w:t xml:space="preserve">Парадовская Л.И. (ООО ТСА) </w:t>
      </w:r>
      <w:hyperlink r:id="rId12" w:history="1">
        <w:r w:rsidRPr="00A37A1E">
          <w:rPr>
            <w:rStyle w:val="Hyperlink"/>
            <w:bCs/>
            <w:lang w:val="en-US"/>
          </w:rPr>
          <w:t>info</w:t>
        </w:r>
        <w:r w:rsidRPr="00A37A1E">
          <w:rPr>
            <w:rStyle w:val="Hyperlink"/>
            <w:bCs/>
          </w:rPr>
          <w:t>@</w:t>
        </w:r>
        <w:r w:rsidRPr="00A37A1E">
          <w:rPr>
            <w:rStyle w:val="Hyperlink"/>
            <w:bCs/>
            <w:lang w:val="en-US"/>
          </w:rPr>
          <w:t>tesyan</w:t>
        </w:r>
        <w:r w:rsidRPr="00A37A1E">
          <w:rPr>
            <w:rStyle w:val="Hyperlink"/>
            <w:bCs/>
          </w:rPr>
          <w:t>.</w:t>
        </w:r>
        <w:r w:rsidRPr="00A37A1E">
          <w:rPr>
            <w:rStyle w:val="Hyperlink"/>
            <w:bCs/>
            <w:lang w:val="en-US"/>
          </w:rPr>
          <w:t>ru</w:t>
        </w:r>
      </w:hyperlink>
    </w:p>
    <w:p w:rsidR="00457A4D" w:rsidRDefault="00457A4D" w:rsidP="004E2244">
      <w:pPr>
        <w:spacing w:line="234" w:lineRule="atLeast"/>
        <w:ind w:firstLine="708"/>
        <w:jc w:val="both"/>
        <w:rPr>
          <w:rStyle w:val="Hyperlink"/>
          <w:bdr w:val="none" w:sz="0" w:space="0" w:color="auto" w:frame="1"/>
        </w:rPr>
      </w:pPr>
      <w:r>
        <w:rPr>
          <w:bCs/>
        </w:rPr>
        <w:t xml:space="preserve">Суворова </w:t>
      </w:r>
      <w:r w:rsidRPr="00960812">
        <w:rPr>
          <w:bCs/>
        </w:rPr>
        <w:t xml:space="preserve">М.И. (ФИЦ ИУ РАН) </w:t>
      </w:r>
      <w:hyperlink r:id="rId13" w:history="1">
        <w:r w:rsidRPr="00960812">
          <w:rPr>
            <w:rStyle w:val="Hyperlink"/>
            <w:bdr w:val="none" w:sz="0" w:space="0" w:color="auto" w:frame="1"/>
          </w:rPr>
          <w:t>ananyeva@isa.ru</w:t>
        </w:r>
      </w:hyperlink>
    </w:p>
    <w:p w:rsidR="00457A4D" w:rsidRDefault="00457A4D" w:rsidP="004E2244">
      <w:pPr>
        <w:spacing w:line="234" w:lineRule="atLeast"/>
        <w:ind w:firstLine="708"/>
        <w:jc w:val="both"/>
        <w:rPr>
          <w:rStyle w:val="Hyperlink"/>
          <w:bdr w:val="none" w:sz="0" w:space="0" w:color="auto" w:frame="1"/>
        </w:rPr>
      </w:pPr>
      <w:r w:rsidRPr="007D50CC">
        <w:rPr>
          <w:rStyle w:val="Hyperlink"/>
          <w:color w:val="auto"/>
          <w:u w:val="none"/>
          <w:bdr w:val="none" w:sz="0" w:space="0" w:color="auto" w:frame="1"/>
        </w:rPr>
        <w:t>Морозова Н.Н. (ФИЦ ИУ РАН)</w:t>
      </w:r>
      <w:r>
        <w:rPr>
          <w:rStyle w:val="Hyperlink"/>
          <w:color w:val="auto"/>
          <w:u w:val="none"/>
          <w:bdr w:val="none" w:sz="0" w:space="0" w:color="auto" w:frame="1"/>
        </w:rPr>
        <w:t xml:space="preserve"> </w:t>
      </w:r>
      <w:hyperlink r:id="rId14" w:history="1">
        <w:r w:rsidRPr="00BC5F07">
          <w:rPr>
            <w:rStyle w:val="Hyperlink"/>
            <w:bdr w:val="none" w:sz="0" w:space="0" w:color="auto" w:frame="1"/>
            <w:lang w:val="en-US"/>
          </w:rPr>
          <w:t>morozova</w:t>
        </w:r>
        <w:r w:rsidRPr="007D50CC">
          <w:rPr>
            <w:rStyle w:val="Hyperlink"/>
            <w:bdr w:val="none" w:sz="0" w:space="0" w:color="auto" w:frame="1"/>
          </w:rPr>
          <w:t>@</w:t>
        </w:r>
        <w:r w:rsidRPr="00BC5F07">
          <w:rPr>
            <w:rStyle w:val="Hyperlink"/>
            <w:bdr w:val="none" w:sz="0" w:space="0" w:color="auto" w:frame="1"/>
            <w:lang w:val="en-US"/>
          </w:rPr>
          <w:t>isa</w:t>
        </w:r>
        <w:r w:rsidRPr="007D50CC">
          <w:rPr>
            <w:rStyle w:val="Hyperlink"/>
            <w:bdr w:val="none" w:sz="0" w:space="0" w:color="auto" w:frame="1"/>
          </w:rPr>
          <w:t>.</w:t>
        </w:r>
        <w:r w:rsidRPr="00BC5F07">
          <w:rPr>
            <w:rStyle w:val="Hyperlink"/>
            <w:bdr w:val="none" w:sz="0" w:space="0" w:color="auto" w:frame="1"/>
            <w:lang w:val="en-US"/>
          </w:rPr>
          <w:t>ru</w:t>
        </w:r>
      </w:hyperlink>
    </w:p>
    <w:p w:rsidR="00457A4D" w:rsidRPr="00BA0140" w:rsidRDefault="00457A4D" w:rsidP="004E2244">
      <w:pPr>
        <w:spacing w:line="234" w:lineRule="atLeast"/>
        <w:ind w:firstLine="708"/>
        <w:jc w:val="both"/>
        <w:rPr>
          <w:rStyle w:val="Hyperlink"/>
          <w:color w:val="auto"/>
          <w:u w:val="none"/>
          <w:bdr w:val="none" w:sz="0" w:space="0" w:color="auto" w:frame="1"/>
        </w:rPr>
      </w:pPr>
      <w:r w:rsidRPr="00BA0140">
        <w:rPr>
          <w:rStyle w:val="Hyperlink"/>
          <w:color w:val="auto"/>
          <w:u w:val="none"/>
          <w:bdr w:val="none" w:sz="0" w:space="0" w:color="auto" w:frame="1"/>
        </w:rPr>
        <w:t>Панов А.И. (ФИЦ ИУ РАН)</w:t>
      </w:r>
    </w:p>
    <w:p w:rsidR="00457A4D" w:rsidRPr="00E9198C" w:rsidRDefault="00457A4D" w:rsidP="00E9198C">
      <w:pPr>
        <w:spacing w:line="234" w:lineRule="atLeast"/>
        <w:ind w:firstLine="708"/>
        <w:jc w:val="both"/>
      </w:pPr>
      <w:r w:rsidRPr="00E9198C">
        <w:t xml:space="preserve">Зароднюк </w:t>
      </w:r>
      <w:r>
        <w:t xml:space="preserve">Т.С. </w:t>
      </w:r>
      <w:r w:rsidRPr="00E9198C">
        <w:t>(ИДСТУ СО РАН)</w:t>
      </w:r>
    </w:p>
    <w:p w:rsidR="00457A4D" w:rsidRPr="00E9198C" w:rsidRDefault="00457A4D" w:rsidP="00E9198C">
      <w:pPr>
        <w:spacing w:line="234" w:lineRule="atLeast"/>
        <w:ind w:firstLine="708"/>
        <w:jc w:val="both"/>
      </w:pPr>
      <w:r w:rsidRPr="00E9198C">
        <w:t>Аникин</w:t>
      </w:r>
      <w:r>
        <w:t xml:space="preserve"> А.С. </w:t>
      </w:r>
      <w:r w:rsidRPr="00E9198C">
        <w:t>(ИДСТУ СО РАН)</w:t>
      </w:r>
    </w:p>
    <w:p w:rsidR="00457A4D" w:rsidRPr="00E9198C" w:rsidRDefault="00457A4D" w:rsidP="00E9198C">
      <w:pPr>
        <w:spacing w:line="234" w:lineRule="atLeast"/>
        <w:ind w:firstLine="708"/>
        <w:jc w:val="both"/>
      </w:pPr>
      <w:r w:rsidRPr="00E9198C">
        <w:t>Зароднюк</w:t>
      </w:r>
      <w:r>
        <w:t xml:space="preserve"> М.С. </w:t>
      </w:r>
      <w:r w:rsidRPr="00E9198C">
        <w:t>(ИДСТУ СО РАН)</w:t>
      </w:r>
    </w:p>
    <w:p w:rsidR="00457A4D" w:rsidRPr="00E9198C" w:rsidRDefault="00457A4D" w:rsidP="00E9198C">
      <w:pPr>
        <w:spacing w:line="234" w:lineRule="atLeast"/>
        <w:ind w:firstLine="708"/>
        <w:jc w:val="both"/>
      </w:pPr>
      <w:r>
        <w:t xml:space="preserve">Сороковиков П.С. </w:t>
      </w:r>
      <w:r w:rsidRPr="00E9198C">
        <w:t>(ИДСТУ СО РАН)</w:t>
      </w:r>
    </w:p>
    <w:p w:rsidR="00457A4D" w:rsidRPr="006869A5" w:rsidRDefault="00457A4D" w:rsidP="004E2244">
      <w:pPr>
        <w:spacing w:line="234" w:lineRule="atLeast"/>
        <w:ind w:firstLine="708"/>
        <w:jc w:val="both"/>
        <w:rPr>
          <w:color w:val="505050"/>
        </w:rPr>
      </w:pPr>
    </w:p>
    <w:p w:rsidR="00457A4D" w:rsidRPr="004C0FE2" w:rsidRDefault="00457A4D" w:rsidP="000055F7">
      <w:pPr>
        <w:spacing w:after="120"/>
        <w:rPr>
          <w:b/>
        </w:rPr>
      </w:pPr>
      <w:r w:rsidRPr="006869A5">
        <w:rPr>
          <w:b/>
        </w:rPr>
        <w:t>КОНТАКТНЫЙ АДРЕС:</w:t>
      </w:r>
    </w:p>
    <w:p w:rsidR="00457A4D" w:rsidRDefault="00457A4D">
      <w:r w:rsidRPr="00D217F7">
        <w:t>117312, г.</w:t>
      </w:r>
      <w:r>
        <w:rPr>
          <w:lang w:val="en-US"/>
        </w:rPr>
        <w:t> </w:t>
      </w:r>
      <w:r w:rsidRPr="00D217F7">
        <w:t>Москва, проспект</w:t>
      </w:r>
      <w:r>
        <w:t xml:space="preserve"> 60-летия Октября, д.9,</w:t>
      </w:r>
    </w:p>
    <w:p w:rsidR="00457A4D" w:rsidRDefault="00457A4D">
      <w:r>
        <w:t>Жарова Наталия Юлиевна</w:t>
      </w:r>
    </w:p>
    <w:p w:rsidR="00457A4D" w:rsidRPr="00D54FE8" w:rsidRDefault="00457A4D">
      <w:r>
        <w:rPr>
          <w:lang w:val="en-US"/>
        </w:rPr>
        <w:t>E</w:t>
      </w:r>
      <w:r w:rsidRPr="00D54FE8">
        <w:t>-</w:t>
      </w:r>
      <w:r>
        <w:rPr>
          <w:lang w:val="en-US"/>
        </w:rPr>
        <w:t>mail</w:t>
      </w:r>
      <w:r w:rsidRPr="00D54FE8">
        <w:t xml:space="preserve">: </w:t>
      </w:r>
      <w:hyperlink r:id="rId15" w:history="1">
        <w:r w:rsidRPr="003B0264">
          <w:rPr>
            <w:rStyle w:val="Hyperlink"/>
            <w:lang w:val="en-US"/>
          </w:rPr>
          <w:t>saitconf</w:t>
        </w:r>
        <w:r w:rsidRPr="00D54FE8">
          <w:rPr>
            <w:rStyle w:val="Hyperlink"/>
          </w:rPr>
          <w:t>@</w:t>
        </w:r>
        <w:r w:rsidRPr="003B0264">
          <w:rPr>
            <w:rStyle w:val="Hyperlink"/>
            <w:lang w:val="en-US"/>
          </w:rPr>
          <w:t>gmail</w:t>
        </w:r>
        <w:r w:rsidRPr="00D54FE8">
          <w:rPr>
            <w:rStyle w:val="Hyperlink"/>
          </w:rPr>
          <w:t>.</w:t>
        </w:r>
        <w:r w:rsidRPr="003B0264">
          <w:rPr>
            <w:rStyle w:val="Hyperlink"/>
            <w:lang w:val="en-US"/>
          </w:rPr>
          <w:t>com</w:t>
        </w:r>
      </w:hyperlink>
      <w:r w:rsidRPr="00D54FE8">
        <w:t xml:space="preserve"> </w:t>
      </w:r>
    </w:p>
    <w:p w:rsidR="00457A4D" w:rsidRPr="00CB4467" w:rsidRDefault="00457A4D" w:rsidP="00FB2768">
      <w:r>
        <w:t>Тел</w:t>
      </w:r>
      <w:r w:rsidRPr="00CB4467">
        <w:t>: (499) 135-51-64</w:t>
      </w:r>
    </w:p>
    <w:p w:rsidR="00457A4D" w:rsidRDefault="00457A4D"/>
    <w:p w:rsidR="00457A4D" w:rsidRPr="004C0FE2" w:rsidRDefault="00457A4D" w:rsidP="000055F7">
      <w:pPr>
        <w:spacing w:after="120"/>
        <w:rPr>
          <w:b/>
          <w:lang w:val="en-US"/>
        </w:rPr>
      </w:pPr>
      <w:r w:rsidRPr="004C0FE2">
        <w:rPr>
          <w:b/>
        </w:rPr>
        <w:t>ОСНОВНЫЕ ДАТЫ</w:t>
      </w:r>
      <w:r w:rsidRPr="004C0FE2">
        <w:rPr>
          <w:b/>
          <w:lang w:val="en-US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38"/>
        <w:gridCol w:w="5238"/>
      </w:tblGrid>
      <w:tr w:rsidR="00457A4D" w:rsidRPr="00AC70AE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457A4D" w:rsidRDefault="00457A4D" w:rsidP="003540E7">
            <w:pPr>
              <w:spacing w:after="240"/>
              <w:ind w:right="-966"/>
            </w:pPr>
            <w:r>
              <w:t>Регистрация и</w:t>
            </w:r>
            <w:r w:rsidRPr="006A7CB3">
              <w:t xml:space="preserve"> </w:t>
            </w:r>
            <w:r w:rsidRPr="00970239">
              <w:t xml:space="preserve">представление </w:t>
            </w:r>
            <w:r>
              <w:t>кратких (не более 50</w:t>
            </w:r>
            <w:r w:rsidRPr="005B7752">
              <w:t>0</w:t>
            </w:r>
            <w:r>
              <w:t xml:space="preserve"> знаков) аннотаций </w:t>
            </w:r>
            <w:r w:rsidRPr="00970239">
              <w:t>докладов</w:t>
            </w:r>
          </w:p>
        </w:tc>
        <w:tc>
          <w:tcPr>
            <w:tcW w:w="5238" w:type="dxa"/>
            <w:vAlign w:val="center"/>
          </w:tcPr>
          <w:p w:rsidR="00457A4D" w:rsidRPr="00AC70AE" w:rsidRDefault="00457A4D" w:rsidP="0000585B">
            <w:pPr>
              <w:spacing w:after="240"/>
            </w:pPr>
            <w:r w:rsidRPr="00AC70AE">
              <w:t xml:space="preserve">не позднее </w:t>
            </w:r>
            <w:r>
              <w:rPr>
                <w:color w:val="FF0000"/>
              </w:rPr>
              <w:t>1</w:t>
            </w:r>
            <w:r w:rsidRPr="00AC70AE">
              <w:rPr>
                <w:color w:val="FF0000"/>
              </w:rPr>
              <w:t xml:space="preserve">5 </w:t>
            </w:r>
            <w:r>
              <w:rPr>
                <w:color w:val="FF0000"/>
              </w:rPr>
              <w:t>февраля</w:t>
            </w:r>
            <w:r w:rsidRPr="00AC70AE">
              <w:rPr>
                <w:color w:val="FF0000"/>
              </w:rPr>
              <w:t xml:space="preserve"> 201</w:t>
            </w:r>
            <w:r>
              <w:rPr>
                <w:color w:val="FF0000"/>
              </w:rPr>
              <w:t>9</w:t>
            </w:r>
            <w:r w:rsidRPr="00AC70AE">
              <w:rPr>
                <w:color w:val="FF0000"/>
              </w:rPr>
              <w:t>г</w:t>
            </w:r>
            <w:r w:rsidRPr="00AC70AE">
              <w:t xml:space="preserve">. на сайте конференции – </w:t>
            </w:r>
            <w:hyperlink r:id="rId16" w:history="1">
              <w:r w:rsidRPr="00AC70AE">
                <w:rPr>
                  <w:rStyle w:val="Hyperlink"/>
                  <w:lang w:val="en-US"/>
                </w:rPr>
                <w:t>http</w:t>
              </w:r>
              <w:r w:rsidRPr="00AC70AE">
                <w:rPr>
                  <w:rStyle w:val="Hyperlink"/>
                </w:rPr>
                <w:t>://</w:t>
              </w:r>
              <w:r w:rsidRPr="00AC70AE">
                <w:rPr>
                  <w:rStyle w:val="Hyperlink"/>
                  <w:lang w:val="en-US"/>
                </w:rPr>
                <w:t>www</w:t>
              </w:r>
              <w:r w:rsidRPr="00AC70AE">
                <w:rPr>
                  <w:rStyle w:val="Hyperlink"/>
                </w:rPr>
                <w:t>.</w:t>
              </w:r>
              <w:r w:rsidRPr="00AC70AE">
                <w:rPr>
                  <w:rStyle w:val="Hyperlink"/>
                  <w:lang w:val="en-US"/>
                </w:rPr>
                <w:t>isa</w:t>
              </w:r>
              <w:r w:rsidRPr="00AC70AE">
                <w:rPr>
                  <w:rStyle w:val="Hyperlink"/>
                </w:rPr>
                <w:t>.</w:t>
              </w:r>
              <w:r w:rsidRPr="00AC70AE">
                <w:rPr>
                  <w:rStyle w:val="Hyperlink"/>
                  <w:lang w:val="en-US"/>
                </w:rPr>
                <w:t>ru</w:t>
              </w:r>
              <w:r w:rsidRPr="00AC70AE">
                <w:rPr>
                  <w:rStyle w:val="Hyperlink"/>
                </w:rPr>
                <w:t>/</w:t>
              </w:r>
              <w:r w:rsidRPr="00AC70AE">
                <w:rPr>
                  <w:rStyle w:val="Hyperlink"/>
                  <w:lang w:val="en-US"/>
                </w:rPr>
                <w:t>sait</w:t>
              </w:r>
              <w:r w:rsidRPr="00AC70AE">
                <w:rPr>
                  <w:rStyle w:val="Hyperlink"/>
                </w:rPr>
                <w:t>2019</w:t>
              </w:r>
            </w:hyperlink>
          </w:p>
        </w:tc>
      </w:tr>
      <w:tr w:rsidR="00457A4D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457A4D" w:rsidRPr="006A7CB3" w:rsidRDefault="00457A4D" w:rsidP="003540E7">
            <w:pPr>
              <w:spacing w:after="240"/>
              <w:ind w:right="-966"/>
            </w:pPr>
            <w:r>
              <w:t>Размещение полных текстов докладов для рецензирования</w:t>
            </w:r>
          </w:p>
        </w:tc>
        <w:tc>
          <w:tcPr>
            <w:tcW w:w="5238" w:type="dxa"/>
            <w:vAlign w:val="center"/>
          </w:tcPr>
          <w:p w:rsidR="00457A4D" w:rsidRPr="006A7CB3" w:rsidRDefault="00457A4D" w:rsidP="00077CD1">
            <w:pPr>
              <w:spacing w:after="240"/>
            </w:pPr>
            <w:r w:rsidRPr="00AC70AE">
              <w:t xml:space="preserve">не позднее </w:t>
            </w:r>
            <w:r w:rsidRPr="00077CD1">
              <w:rPr>
                <w:color w:val="FF0000"/>
              </w:rPr>
              <w:t>1 марта 2019г</w:t>
            </w:r>
            <w:r w:rsidRPr="00AC70AE">
              <w:t xml:space="preserve">. на сайте конференции – </w:t>
            </w:r>
            <w:hyperlink r:id="rId17" w:history="1">
              <w:r w:rsidRPr="00AC70AE">
                <w:rPr>
                  <w:rStyle w:val="Hyperlink"/>
                  <w:lang w:val="en-US"/>
                </w:rPr>
                <w:t>http</w:t>
              </w:r>
              <w:r w:rsidRPr="00AC70AE">
                <w:rPr>
                  <w:rStyle w:val="Hyperlink"/>
                </w:rPr>
                <w:t>://</w:t>
              </w:r>
              <w:r w:rsidRPr="00AC70AE">
                <w:rPr>
                  <w:rStyle w:val="Hyperlink"/>
                  <w:lang w:val="en-US"/>
                </w:rPr>
                <w:t>www</w:t>
              </w:r>
              <w:r w:rsidRPr="00AC70AE">
                <w:rPr>
                  <w:rStyle w:val="Hyperlink"/>
                </w:rPr>
                <w:t>.</w:t>
              </w:r>
              <w:r w:rsidRPr="00AC70AE">
                <w:rPr>
                  <w:rStyle w:val="Hyperlink"/>
                  <w:lang w:val="en-US"/>
                </w:rPr>
                <w:t>isa</w:t>
              </w:r>
              <w:r w:rsidRPr="00AC70AE">
                <w:rPr>
                  <w:rStyle w:val="Hyperlink"/>
                </w:rPr>
                <w:t>.</w:t>
              </w:r>
              <w:r w:rsidRPr="00AC70AE">
                <w:rPr>
                  <w:rStyle w:val="Hyperlink"/>
                  <w:lang w:val="en-US"/>
                </w:rPr>
                <w:t>ru</w:t>
              </w:r>
              <w:r w:rsidRPr="00AC70AE">
                <w:rPr>
                  <w:rStyle w:val="Hyperlink"/>
                </w:rPr>
                <w:t>/</w:t>
              </w:r>
              <w:r w:rsidRPr="00AC70AE">
                <w:rPr>
                  <w:rStyle w:val="Hyperlink"/>
                  <w:lang w:val="en-US"/>
                </w:rPr>
                <w:t>sait</w:t>
              </w:r>
              <w:r w:rsidRPr="00AC70AE">
                <w:rPr>
                  <w:rStyle w:val="Hyperlink"/>
                </w:rPr>
                <w:t>2019</w:t>
              </w:r>
            </w:hyperlink>
          </w:p>
        </w:tc>
      </w:tr>
      <w:tr w:rsidR="00457A4D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457A4D" w:rsidRPr="006A7CB3" w:rsidRDefault="00457A4D" w:rsidP="00CC3B2B">
            <w:pPr>
              <w:spacing w:after="240"/>
            </w:pPr>
            <w:r w:rsidRPr="00970239">
              <w:t>Извещение авторов о решении</w:t>
            </w:r>
            <w:r w:rsidRPr="006A7CB3">
              <w:t xml:space="preserve"> </w:t>
            </w:r>
            <w:r w:rsidRPr="00970239">
              <w:t>программного комитета</w:t>
            </w:r>
          </w:p>
        </w:tc>
        <w:tc>
          <w:tcPr>
            <w:tcW w:w="5238" w:type="dxa"/>
            <w:vAlign w:val="center"/>
          </w:tcPr>
          <w:p w:rsidR="00457A4D" w:rsidRDefault="00457A4D" w:rsidP="006869A5">
            <w:pPr>
              <w:spacing w:after="240"/>
            </w:pPr>
            <w:r w:rsidRPr="00AA44C3">
              <w:rPr>
                <w:color w:val="FF0000"/>
              </w:rPr>
              <w:t>до 1</w:t>
            </w:r>
            <w:r>
              <w:rPr>
                <w:color w:val="FF0000"/>
              </w:rPr>
              <w:t>5</w:t>
            </w:r>
            <w:r w:rsidRPr="00AA44C3">
              <w:rPr>
                <w:color w:val="FF0000"/>
              </w:rPr>
              <w:t xml:space="preserve"> </w:t>
            </w:r>
            <w:r>
              <w:rPr>
                <w:color w:val="FF0000"/>
              </w:rPr>
              <w:t>марта</w:t>
            </w:r>
            <w:r w:rsidRPr="00C65F58">
              <w:rPr>
                <w:color w:val="FF0000"/>
              </w:rPr>
              <w:t xml:space="preserve"> </w:t>
            </w:r>
            <w:r>
              <w:rPr>
                <w:color w:val="FF0000"/>
              </w:rPr>
              <w:t>2019</w:t>
            </w:r>
            <w:r w:rsidRPr="00AA44C3">
              <w:rPr>
                <w:color w:val="FF0000"/>
              </w:rPr>
              <w:t xml:space="preserve"> года</w:t>
            </w:r>
            <w:r w:rsidRPr="00970239">
              <w:t xml:space="preserve"> (по электронной почте)</w:t>
            </w:r>
          </w:p>
        </w:tc>
      </w:tr>
      <w:tr w:rsidR="00457A4D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457A4D" w:rsidRPr="00CA6449" w:rsidRDefault="00457A4D" w:rsidP="00CA6449">
            <w:pPr>
              <w:spacing w:after="240"/>
              <w:ind w:right="-824"/>
              <w:rPr>
                <w:b/>
              </w:rPr>
            </w:pPr>
            <w:r w:rsidRPr="00970239">
              <w:t xml:space="preserve">Представление </w:t>
            </w:r>
            <w:r w:rsidRPr="003540E7">
              <w:rPr>
                <w:b/>
              </w:rPr>
              <w:t xml:space="preserve">исправленных </w:t>
            </w:r>
            <w:r>
              <w:rPr>
                <w:b/>
              </w:rPr>
              <w:t>(</w:t>
            </w:r>
            <w:r>
              <w:t xml:space="preserve">по замечаниям рецензентов) </w:t>
            </w:r>
            <w:r w:rsidRPr="00970239">
              <w:t>докладов</w:t>
            </w:r>
            <w:r w:rsidRPr="006A7CB3">
              <w:t xml:space="preserve"> </w:t>
            </w:r>
          </w:p>
        </w:tc>
        <w:tc>
          <w:tcPr>
            <w:tcW w:w="5238" w:type="dxa"/>
            <w:vAlign w:val="center"/>
          </w:tcPr>
          <w:p w:rsidR="00457A4D" w:rsidRDefault="00457A4D" w:rsidP="00882E00">
            <w:pPr>
              <w:spacing w:after="240"/>
            </w:pPr>
            <w:r w:rsidRPr="00970239">
              <w:t xml:space="preserve">не позднее </w:t>
            </w:r>
            <w:r>
              <w:rPr>
                <w:color w:val="FF0000"/>
              </w:rPr>
              <w:t xml:space="preserve">25 марта </w:t>
            </w:r>
            <w:r w:rsidRPr="00AA44C3">
              <w:rPr>
                <w:color w:val="FF0000"/>
              </w:rPr>
              <w:t>201</w:t>
            </w:r>
            <w:r>
              <w:rPr>
                <w:color w:val="FF0000"/>
              </w:rPr>
              <w:t>9</w:t>
            </w:r>
            <w:r w:rsidRPr="00AA44C3">
              <w:rPr>
                <w:color w:val="FF0000"/>
              </w:rPr>
              <w:t xml:space="preserve"> года</w:t>
            </w:r>
          </w:p>
        </w:tc>
      </w:tr>
      <w:tr w:rsidR="00457A4D" w:rsidTr="00CA6449">
        <w:tc>
          <w:tcPr>
            <w:tcW w:w="5238" w:type="dxa"/>
            <w:tcMar>
              <w:right w:w="1134" w:type="dxa"/>
            </w:tcMar>
            <w:vAlign w:val="center"/>
          </w:tcPr>
          <w:p w:rsidR="00457A4D" w:rsidRDefault="00457A4D" w:rsidP="00CC3B2B">
            <w:pPr>
              <w:spacing w:after="240"/>
            </w:pPr>
            <w:r w:rsidRPr="00970239">
              <w:t>Перечисление регистрационного взноса</w:t>
            </w:r>
          </w:p>
        </w:tc>
        <w:tc>
          <w:tcPr>
            <w:tcW w:w="5238" w:type="dxa"/>
            <w:vAlign w:val="center"/>
          </w:tcPr>
          <w:p w:rsidR="00457A4D" w:rsidRDefault="00457A4D" w:rsidP="00960812">
            <w:pPr>
              <w:spacing w:after="240"/>
            </w:pPr>
            <w:r w:rsidRPr="00970239">
              <w:t xml:space="preserve">до </w:t>
            </w:r>
            <w:r w:rsidRPr="00AA44C3">
              <w:rPr>
                <w:color w:val="FF0000"/>
              </w:rPr>
              <w:t xml:space="preserve">1 </w:t>
            </w:r>
            <w:r>
              <w:rPr>
                <w:color w:val="FF0000"/>
              </w:rPr>
              <w:t>мая</w:t>
            </w:r>
            <w:r w:rsidRPr="00AA44C3">
              <w:rPr>
                <w:color w:val="FF0000"/>
              </w:rPr>
              <w:t xml:space="preserve"> 201</w:t>
            </w:r>
            <w:r>
              <w:rPr>
                <w:color w:val="FF0000"/>
              </w:rPr>
              <w:t>9</w:t>
            </w:r>
            <w:r w:rsidRPr="00AA44C3">
              <w:rPr>
                <w:color w:val="FF0000"/>
              </w:rPr>
              <w:t xml:space="preserve"> года</w:t>
            </w:r>
          </w:p>
        </w:tc>
      </w:tr>
    </w:tbl>
    <w:p w:rsidR="00457A4D" w:rsidRDefault="00457A4D">
      <w:pPr>
        <w:rPr>
          <w:lang w:val="en-US"/>
        </w:rPr>
      </w:pPr>
    </w:p>
    <w:p w:rsidR="00457A4D" w:rsidRDefault="00457A4D">
      <w:pPr>
        <w:rPr>
          <w:lang w:val="en-US"/>
        </w:rPr>
      </w:pPr>
      <w:r>
        <w:rPr>
          <w:lang w:val="en-US"/>
        </w:rPr>
        <w:br w:type="page"/>
      </w:r>
    </w:p>
    <w:p w:rsidR="00457A4D" w:rsidRPr="0020307A" w:rsidRDefault="00457A4D" w:rsidP="000055F7">
      <w:pPr>
        <w:spacing w:after="120"/>
        <w:rPr>
          <w:b/>
        </w:rPr>
      </w:pPr>
      <w:r w:rsidRPr="0020307A">
        <w:rPr>
          <w:b/>
        </w:rPr>
        <w:t>РЕГИСТРАЦИОННЫЙ ВЗНОС</w:t>
      </w:r>
    </w:p>
    <w:p w:rsidR="00457A4D" w:rsidRPr="00882E00" w:rsidRDefault="00457A4D" w:rsidP="00B36628">
      <w:pPr>
        <w:ind w:firstLine="708"/>
        <w:jc w:val="both"/>
      </w:pPr>
      <w:r w:rsidRPr="00882E00">
        <w:t>Регистрационный взнос включает в себя: подготовку информационного комплекта участника конференции; рецензирование докладов, издание трудов конференции; аренда помещений для проведения конференции; аренда оборудования; проведение конкурса докладов, премирование победителей, организация дискуссий.</w:t>
      </w:r>
    </w:p>
    <w:p w:rsidR="00457A4D" w:rsidRPr="00882E00" w:rsidRDefault="00457A4D" w:rsidP="00343A47">
      <w:pPr>
        <w:ind w:firstLine="708"/>
        <w:jc w:val="both"/>
      </w:pPr>
      <w:r w:rsidRPr="00882E00">
        <w:t xml:space="preserve">Регистрационный взнос для студентов составляет 1000 руб., для аспирантов или </w:t>
      </w:r>
      <w:r>
        <w:t xml:space="preserve">докторантов  очного обучения – </w:t>
      </w:r>
      <w:r w:rsidRPr="00210FBD">
        <w:t>3</w:t>
      </w:r>
      <w:r w:rsidRPr="00882E00">
        <w:t>000 руб., для оста</w:t>
      </w:r>
      <w:r>
        <w:t xml:space="preserve">льных участников конференции - </w:t>
      </w:r>
      <w:r w:rsidRPr="006869A5">
        <w:t>5</w:t>
      </w:r>
      <w:r w:rsidRPr="00882E00">
        <w:t xml:space="preserve">000 руб. </w:t>
      </w:r>
    </w:p>
    <w:p w:rsidR="00457A4D" w:rsidRPr="00882E00" w:rsidRDefault="00457A4D" w:rsidP="00343A47">
      <w:pPr>
        <w:ind w:firstLine="708"/>
        <w:jc w:val="both"/>
      </w:pPr>
      <w:r w:rsidRPr="00882E00">
        <w:t>Регистрационный взнос для иностранных участников конференции составляет 400 $.</w:t>
      </w:r>
    </w:p>
    <w:p w:rsidR="00457A4D" w:rsidRPr="00624EEB" w:rsidRDefault="00457A4D" w:rsidP="00B36628">
      <w:pPr>
        <w:ind w:firstLine="708"/>
        <w:jc w:val="both"/>
      </w:pPr>
      <w:r w:rsidRPr="00470494">
        <w:t xml:space="preserve">Оплата проживания, питания и проезда производится непосредственно самими участниками конференции. </w:t>
      </w:r>
    </w:p>
    <w:p w:rsidR="00457A4D" w:rsidRPr="00B36628" w:rsidRDefault="00457A4D" w:rsidP="00B36628">
      <w:pPr>
        <w:ind w:firstLine="708"/>
        <w:jc w:val="both"/>
      </w:pPr>
      <w:r w:rsidRPr="00882E00">
        <w:t>В регистрационный взнос по желанию участника может быть включено проживание в гостинице.</w:t>
      </w:r>
    </w:p>
    <w:p w:rsidR="00457A4D" w:rsidRPr="00BD7195" w:rsidRDefault="00457A4D" w:rsidP="005F1538">
      <w:pPr>
        <w:jc w:val="both"/>
      </w:pPr>
    </w:p>
    <w:p w:rsidR="00457A4D" w:rsidRPr="004C0FE2" w:rsidRDefault="00457A4D" w:rsidP="000055F7">
      <w:pPr>
        <w:spacing w:after="120"/>
        <w:rPr>
          <w:b/>
        </w:rPr>
      </w:pPr>
      <w:r w:rsidRPr="004C0FE2">
        <w:rPr>
          <w:b/>
        </w:rPr>
        <w:t>ЯЗЫКИ КОНФЕРЕНЦИИ</w:t>
      </w:r>
    </w:p>
    <w:p w:rsidR="00457A4D" w:rsidRPr="00D54FE8" w:rsidRDefault="00457A4D" w:rsidP="00252401">
      <w:pPr>
        <w:ind w:firstLine="708"/>
      </w:pPr>
      <w:r w:rsidRPr="00D41FF3">
        <w:t>Рабочими языками конференции являются русский и английский.</w:t>
      </w:r>
    </w:p>
    <w:p w:rsidR="00457A4D" w:rsidRPr="00470494" w:rsidRDefault="00457A4D" w:rsidP="000055F7">
      <w:pPr>
        <w:spacing w:after="120"/>
        <w:rPr>
          <w:b/>
        </w:rPr>
      </w:pPr>
    </w:p>
    <w:p w:rsidR="00457A4D" w:rsidRDefault="00457A4D" w:rsidP="000055F7">
      <w:pPr>
        <w:spacing w:after="120"/>
        <w:rPr>
          <w:b/>
        </w:rPr>
      </w:pPr>
      <w:r w:rsidRPr="004C0FE2">
        <w:rPr>
          <w:b/>
        </w:rPr>
        <w:t>МЕСТО ПРОВЕДЕНИЯ КОНФЕРЕНЦИИ</w:t>
      </w:r>
    </w:p>
    <w:p w:rsidR="00457A4D" w:rsidRPr="000C726A" w:rsidRDefault="00457A4D" w:rsidP="000C726A">
      <w:pPr>
        <w:spacing w:after="120"/>
        <w:ind w:left="708"/>
      </w:pPr>
      <w:r w:rsidRPr="000C726A">
        <w:t xml:space="preserve">Проведение пленарных заседаний </w:t>
      </w:r>
      <w:r>
        <w:t xml:space="preserve">- </w:t>
      </w:r>
      <w:r w:rsidRPr="000C726A">
        <w:t xml:space="preserve">Иркутск (ИДСТУ СО РАН). </w:t>
      </w:r>
    </w:p>
    <w:p w:rsidR="00457A4D" w:rsidRPr="000C726A" w:rsidRDefault="00457A4D" w:rsidP="000C726A">
      <w:pPr>
        <w:spacing w:after="120"/>
        <w:ind w:left="708"/>
      </w:pPr>
      <w:r>
        <w:t>Проведение заседаний секций – Байкал (</w:t>
      </w:r>
      <w:r w:rsidRPr="000C726A">
        <w:t>Листвянк</w:t>
      </w:r>
      <w:r>
        <w:t>а)</w:t>
      </w:r>
      <w:r w:rsidRPr="000C726A">
        <w:t>.</w:t>
      </w:r>
    </w:p>
    <w:sectPr w:rsidR="00457A4D" w:rsidRPr="000C726A" w:rsidSect="00FC2A74">
      <w:type w:val="continuous"/>
      <w:pgSz w:w="11906" w:h="16838"/>
      <w:pgMar w:top="719" w:right="926" w:bottom="36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"/>
      </v:shape>
    </w:pict>
  </w:numPicBullet>
  <w:numPicBullet w:numPicBulletId="1">
    <w:pict>
      <v:shape id="_x0000_i1026" type="#_x0000_t75" style="width:11.25pt;height:11.25pt" o:bullet="t">
        <v:imagedata r:id="rId2" o:title=""/>
      </v:shape>
    </w:pict>
  </w:numPicBullet>
  <w:abstractNum w:abstractNumId="0">
    <w:nsid w:val="03CF3B56"/>
    <w:multiLevelType w:val="multilevel"/>
    <w:tmpl w:val="3CC80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7770BF"/>
    <w:multiLevelType w:val="multilevel"/>
    <w:tmpl w:val="EA684816"/>
    <w:lvl w:ilvl="0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0D74278"/>
    <w:multiLevelType w:val="hybridMultilevel"/>
    <w:tmpl w:val="8FDEAAE0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4052985"/>
    <w:multiLevelType w:val="multilevel"/>
    <w:tmpl w:val="12768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73E5118"/>
    <w:multiLevelType w:val="hybridMultilevel"/>
    <w:tmpl w:val="A77AA30C"/>
    <w:lvl w:ilvl="0" w:tplc="47DACC16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hint="default"/>
        <w:color w:val="auto"/>
      </w:rPr>
    </w:lvl>
    <w:lvl w:ilvl="1" w:tplc="47DACC16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80E0CCB"/>
    <w:multiLevelType w:val="multilevel"/>
    <w:tmpl w:val="0419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">
    <w:nsid w:val="1CC0292F"/>
    <w:multiLevelType w:val="multilevel"/>
    <w:tmpl w:val="3F7C0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6E31994"/>
    <w:multiLevelType w:val="multilevel"/>
    <w:tmpl w:val="8FDEAAE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EFA5CFA"/>
    <w:multiLevelType w:val="multilevel"/>
    <w:tmpl w:val="04190021"/>
    <w:lvl w:ilvl="0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">
    <w:nsid w:val="3D0D6ED6"/>
    <w:multiLevelType w:val="multilevel"/>
    <w:tmpl w:val="8A18612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F833F59"/>
    <w:multiLevelType w:val="hybridMultilevel"/>
    <w:tmpl w:val="F44A77FE"/>
    <w:lvl w:ilvl="0" w:tplc="A61AE474">
      <w:start w:val="1"/>
      <w:numFmt w:val="bullet"/>
      <w:pStyle w:val="-"/>
      <w:lvlText w:val=""/>
      <w:lvlPicBulletId w:val="1"/>
      <w:lvlJc w:val="left"/>
      <w:pPr>
        <w:tabs>
          <w:tab w:val="num" w:pos="709"/>
        </w:tabs>
        <w:ind w:left="709" w:hanging="709"/>
      </w:pPr>
      <w:rPr>
        <w:rFonts w:ascii="Symbol" w:hAnsi="Symbol" w:hint="default"/>
        <w:color w:val="auto"/>
      </w:rPr>
    </w:lvl>
    <w:lvl w:ilvl="1" w:tplc="47DACC16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45821A7"/>
    <w:multiLevelType w:val="hybridMultilevel"/>
    <w:tmpl w:val="8A18612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F926564"/>
    <w:multiLevelType w:val="hybridMultilevel"/>
    <w:tmpl w:val="F91C4C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1C007ED"/>
    <w:multiLevelType w:val="hybridMultilevel"/>
    <w:tmpl w:val="9BEAF182"/>
    <w:lvl w:ilvl="0" w:tplc="A61AE474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47DACC1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5224728"/>
    <w:multiLevelType w:val="multilevel"/>
    <w:tmpl w:val="3EE8C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59B60F6"/>
    <w:multiLevelType w:val="hybridMultilevel"/>
    <w:tmpl w:val="0F22FDCC"/>
    <w:lvl w:ilvl="0" w:tplc="317A7C1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F92590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116249D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9F296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E7ADD0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26284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B015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08BD0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3D94C91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756459B"/>
    <w:multiLevelType w:val="multilevel"/>
    <w:tmpl w:val="045E0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A15197B"/>
    <w:multiLevelType w:val="multilevel"/>
    <w:tmpl w:val="A77AA30C"/>
    <w:lvl w:ilvl="0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PicBulletId w:val="1"/>
      <w:lvlJc w:val="left"/>
      <w:pPr>
        <w:tabs>
          <w:tab w:val="num" w:pos="1449"/>
        </w:tabs>
        <w:ind w:left="1449" w:hanging="369"/>
      </w:pPr>
      <w:rPr>
        <w:rFonts w:ascii="Symbol" w:hAnsi="Symbol" w:hint="default"/>
        <w:color w:val="auto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803788E"/>
    <w:multiLevelType w:val="multilevel"/>
    <w:tmpl w:val="6E3C8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812467B"/>
    <w:multiLevelType w:val="multilevel"/>
    <w:tmpl w:val="9BEAF18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910627A"/>
    <w:multiLevelType w:val="multilevel"/>
    <w:tmpl w:val="7D8CF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A44757F"/>
    <w:multiLevelType w:val="multilevel"/>
    <w:tmpl w:val="99061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ED24072"/>
    <w:multiLevelType w:val="multilevel"/>
    <w:tmpl w:val="1C72C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F751B81"/>
    <w:multiLevelType w:val="multilevel"/>
    <w:tmpl w:val="98463E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15465F4"/>
    <w:multiLevelType w:val="multilevel"/>
    <w:tmpl w:val="19DC8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5341FFD"/>
    <w:multiLevelType w:val="multilevel"/>
    <w:tmpl w:val="A380F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AFD18F7"/>
    <w:multiLevelType w:val="multilevel"/>
    <w:tmpl w:val="CFBE6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D4A57A1"/>
    <w:multiLevelType w:val="hybridMultilevel"/>
    <w:tmpl w:val="BB38CD7A"/>
    <w:lvl w:ilvl="0" w:tplc="F97A8322">
      <w:start w:val="1"/>
      <w:numFmt w:val="bullet"/>
      <w:lvlText w:val=""/>
      <w:lvlPicBulletId w:val="1"/>
      <w:lvlJc w:val="left"/>
      <w:pPr>
        <w:tabs>
          <w:tab w:val="num" w:pos="369"/>
        </w:tabs>
        <w:ind w:left="369" w:hanging="369"/>
      </w:pPr>
      <w:rPr>
        <w:rFonts w:ascii="Symbol" w:hAnsi="Symbol" w:hint="default"/>
        <w:color w:val="auto"/>
      </w:rPr>
    </w:lvl>
    <w:lvl w:ilvl="1" w:tplc="1BCCEA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2DEC028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F6F32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22FB9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0D8744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E1040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7D0715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9DCFE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DCF4585"/>
    <w:multiLevelType w:val="hybridMultilevel"/>
    <w:tmpl w:val="6E3C8E96"/>
    <w:lvl w:ilvl="0" w:tplc="47DACC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28"/>
  </w:num>
  <w:num w:numId="4">
    <w:abstractNumId w:val="18"/>
  </w:num>
  <w:num w:numId="5">
    <w:abstractNumId w:val="11"/>
  </w:num>
  <w:num w:numId="6">
    <w:abstractNumId w:val="9"/>
  </w:num>
  <w:num w:numId="7">
    <w:abstractNumId w:val="13"/>
  </w:num>
  <w:num w:numId="8">
    <w:abstractNumId w:val="19"/>
  </w:num>
  <w:num w:numId="9">
    <w:abstractNumId w:val="5"/>
  </w:num>
  <w:num w:numId="10">
    <w:abstractNumId w:val="8"/>
  </w:num>
  <w:num w:numId="11">
    <w:abstractNumId w:val="15"/>
  </w:num>
  <w:num w:numId="12">
    <w:abstractNumId w:val="6"/>
  </w:num>
  <w:num w:numId="13">
    <w:abstractNumId w:val="12"/>
  </w:num>
  <w:num w:numId="14">
    <w:abstractNumId w:val="0"/>
  </w:num>
  <w:num w:numId="15">
    <w:abstractNumId w:val="26"/>
  </w:num>
  <w:num w:numId="16">
    <w:abstractNumId w:val="24"/>
  </w:num>
  <w:num w:numId="17">
    <w:abstractNumId w:val="21"/>
  </w:num>
  <w:num w:numId="18">
    <w:abstractNumId w:val="3"/>
  </w:num>
  <w:num w:numId="19">
    <w:abstractNumId w:val="23"/>
  </w:num>
  <w:num w:numId="20">
    <w:abstractNumId w:val="16"/>
  </w:num>
  <w:num w:numId="21">
    <w:abstractNumId w:val="14"/>
  </w:num>
  <w:num w:numId="22">
    <w:abstractNumId w:val="25"/>
  </w:num>
  <w:num w:numId="23">
    <w:abstractNumId w:val="20"/>
  </w:num>
  <w:num w:numId="24">
    <w:abstractNumId w:val="22"/>
  </w:num>
  <w:num w:numId="25">
    <w:abstractNumId w:val="27"/>
  </w:num>
  <w:num w:numId="26">
    <w:abstractNumId w:val="1"/>
  </w:num>
  <w:num w:numId="27">
    <w:abstractNumId w:val="4"/>
  </w:num>
  <w:num w:numId="28">
    <w:abstractNumId w:val="17"/>
  </w:num>
  <w:num w:numId="29">
    <w:abstractNumId w:val="10"/>
  </w:num>
  <w:num w:numId="30">
    <w:abstractNumId w:val="10"/>
  </w:num>
  <w:num w:numId="31">
    <w:abstractNumId w:val="10"/>
  </w:num>
  <w:num w:numId="32">
    <w:abstractNumId w:val="10"/>
  </w:num>
  <w:num w:numId="33">
    <w:abstractNumId w:val="10"/>
  </w:num>
  <w:num w:numId="34">
    <w:abstractNumId w:val="10"/>
  </w:num>
  <w:num w:numId="35">
    <w:abstractNumId w:val="10"/>
  </w:num>
  <w:num w:numId="36">
    <w:abstractNumId w:val="10"/>
  </w:num>
  <w:num w:numId="37">
    <w:abstractNumId w:val="10"/>
  </w:num>
  <w:num w:numId="38">
    <w:abstractNumId w:val="10"/>
  </w:num>
  <w:num w:numId="39">
    <w:abstractNumId w:val="10"/>
  </w:num>
  <w:num w:numId="40">
    <w:abstractNumId w:val="10"/>
  </w:num>
  <w:num w:numId="41">
    <w:abstractNumId w:val="10"/>
  </w:num>
  <w:num w:numId="4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stylePaneFormatFilter w:val="3F01"/>
  <w:defaultTabStop w:val="708"/>
  <w:noPunctuationKerning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B3404"/>
    <w:rsid w:val="00001278"/>
    <w:rsid w:val="000055F7"/>
    <w:rsid w:val="0000585B"/>
    <w:rsid w:val="0000765E"/>
    <w:rsid w:val="000137ED"/>
    <w:rsid w:val="00017B4A"/>
    <w:rsid w:val="000237B1"/>
    <w:rsid w:val="00035AFD"/>
    <w:rsid w:val="00044E69"/>
    <w:rsid w:val="00045A5C"/>
    <w:rsid w:val="000478E8"/>
    <w:rsid w:val="00063E7D"/>
    <w:rsid w:val="00071A2E"/>
    <w:rsid w:val="00077CD1"/>
    <w:rsid w:val="00094AD6"/>
    <w:rsid w:val="000B326C"/>
    <w:rsid w:val="000B32FB"/>
    <w:rsid w:val="000B3CB2"/>
    <w:rsid w:val="000C726A"/>
    <w:rsid w:val="001126A1"/>
    <w:rsid w:val="00126949"/>
    <w:rsid w:val="0013475B"/>
    <w:rsid w:val="00135D5E"/>
    <w:rsid w:val="00137B84"/>
    <w:rsid w:val="00154BE9"/>
    <w:rsid w:val="00160A10"/>
    <w:rsid w:val="00163E6E"/>
    <w:rsid w:val="00171E08"/>
    <w:rsid w:val="00184095"/>
    <w:rsid w:val="001A27DA"/>
    <w:rsid w:val="001C2A1F"/>
    <w:rsid w:val="001C72D2"/>
    <w:rsid w:val="001D7588"/>
    <w:rsid w:val="001E1AE5"/>
    <w:rsid w:val="001F2110"/>
    <w:rsid w:val="001F7719"/>
    <w:rsid w:val="00202B79"/>
    <w:rsid w:val="0020307A"/>
    <w:rsid w:val="0020365C"/>
    <w:rsid w:val="00203C50"/>
    <w:rsid w:val="0020639F"/>
    <w:rsid w:val="00210FBD"/>
    <w:rsid w:val="00211479"/>
    <w:rsid w:val="00214AC2"/>
    <w:rsid w:val="00236B03"/>
    <w:rsid w:val="00241F81"/>
    <w:rsid w:val="00252401"/>
    <w:rsid w:val="00271D21"/>
    <w:rsid w:val="00281C17"/>
    <w:rsid w:val="00286BE6"/>
    <w:rsid w:val="00294699"/>
    <w:rsid w:val="0029763C"/>
    <w:rsid w:val="00297CAD"/>
    <w:rsid w:val="002A1CDD"/>
    <w:rsid w:val="002A294B"/>
    <w:rsid w:val="002A4EBB"/>
    <w:rsid w:val="002A57F7"/>
    <w:rsid w:val="002B1454"/>
    <w:rsid w:val="002D257B"/>
    <w:rsid w:val="002D49D5"/>
    <w:rsid w:val="002E49DC"/>
    <w:rsid w:val="002F2281"/>
    <w:rsid w:val="002F29A8"/>
    <w:rsid w:val="002F3254"/>
    <w:rsid w:val="002F5218"/>
    <w:rsid w:val="002F5DE6"/>
    <w:rsid w:val="00300864"/>
    <w:rsid w:val="0030608E"/>
    <w:rsid w:val="00343A47"/>
    <w:rsid w:val="00352E34"/>
    <w:rsid w:val="00353154"/>
    <w:rsid w:val="003540E7"/>
    <w:rsid w:val="00372663"/>
    <w:rsid w:val="003777CF"/>
    <w:rsid w:val="00377998"/>
    <w:rsid w:val="00380A50"/>
    <w:rsid w:val="00391826"/>
    <w:rsid w:val="003A573A"/>
    <w:rsid w:val="003A7AA0"/>
    <w:rsid w:val="003B0264"/>
    <w:rsid w:val="003B02DA"/>
    <w:rsid w:val="003B51BB"/>
    <w:rsid w:val="003B6CEF"/>
    <w:rsid w:val="003B791C"/>
    <w:rsid w:val="003C5D81"/>
    <w:rsid w:val="003C7247"/>
    <w:rsid w:val="003C7D61"/>
    <w:rsid w:val="003D7508"/>
    <w:rsid w:val="003E42AB"/>
    <w:rsid w:val="003E4619"/>
    <w:rsid w:val="0040297A"/>
    <w:rsid w:val="00413976"/>
    <w:rsid w:val="00414D7E"/>
    <w:rsid w:val="004331DE"/>
    <w:rsid w:val="00437B1E"/>
    <w:rsid w:val="0045588A"/>
    <w:rsid w:val="00457A4D"/>
    <w:rsid w:val="00463F10"/>
    <w:rsid w:val="00470128"/>
    <w:rsid w:val="00470494"/>
    <w:rsid w:val="004759B6"/>
    <w:rsid w:val="00483F1F"/>
    <w:rsid w:val="00483F65"/>
    <w:rsid w:val="0048535B"/>
    <w:rsid w:val="00491F1E"/>
    <w:rsid w:val="004970FE"/>
    <w:rsid w:val="00497C6F"/>
    <w:rsid w:val="004B4C6A"/>
    <w:rsid w:val="004C0FE2"/>
    <w:rsid w:val="004E2244"/>
    <w:rsid w:val="0053689E"/>
    <w:rsid w:val="00554E4F"/>
    <w:rsid w:val="00557C70"/>
    <w:rsid w:val="005605C8"/>
    <w:rsid w:val="005620DD"/>
    <w:rsid w:val="00567DB7"/>
    <w:rsid w:val="005727F4"/>
    <w:rsid w:val="005A617D"/>
    <w:rsid w:val="005B7752"/>
    <w:rsid w:val="005D1319"/>
    <w:rsid w:val="005E0388"/>
    <w:rsid w:val="005F1538"/>
    <w:rsid w:val="005F209F"/>
    <w:rsid w:val="005F4669"/>
    <w:rsid w:val="005F6A08"/>
    <w:rsid w:val="006236AB"/>
    <w:rsid w:val="00624EEB"/>
    <w:rsid w:val="00625C17"/>
    <w:rsid w:val="00631C3B"/>
    <w:rsid w:val="00635E28"/>
    <w:rsid w:val="0064478D"/>
    <w:rsid w:val="006449AE"/>
    <w:rsid w:val="006617A8"/>
    <w:rsid w:val="006826A0"/>
    <w:rsid w:val="006869A5"/>
    <w:rsid w:val="00691026"/>
    <w:rsid w:val="00691C21"/>
    <w:rsid w:val="00694F2C"/>
    <w:rsid w:val="00696DBE"/>
    <w:rsid w:val="006A17F6"/>
    <w:rsid w:val="006A7CB3"/>
    <w:rsid w:val="006B0D96"/>
    <w:rsid w:val="006B6DCE"/>
    <w:rsid w:val="006D3B15"/>
    <w:rsid w:val="006E07F3"/>
    <w:rsid w:val="00704170"/>
    <w:rsid w:val="00712DA5"/>
    <w:rsid w:val="007242C9"/>
    <w:rsid w:val="007475AB"/>
    <w:rsid w:val="00754937"/>
    <w:rsid w:val="007655CF"/>
    <w:rsid w:val="007761BE"/>
    <w:rsid w:val="00777B16"/>
    <w:rsid w:val="007B04BA"/>
    <w:rsid w:val="007B271B"/>
    <w:rsid w:val="007B6BBF"/>
    <w:rsid w:val="007C05F7"/>
    <w:rsid w:val="007D4E57"/>
    <w:rsid w:val="007D50CC"/>
    <w:rsid w:val="007F3FC7"/>
    <w:rsid w:val="008040BC"/>
    <w:rsid w:val="00806E6F"/>
    <w:rsid w:val="008121F5"/>
    <w:rsid w:val="008233A1"/>
    <w:rsid w:val="008325B6"/>
    <w:rsid w:val="00835A8E"/>
    <w:rsid w:val="00835C75"/>
    <w:rsid w:val="00842727"/>
    <w:rsid w:val="0085370D"/>
    <w:rsid w:val="008608CE"/>
    <w:rsid w:val="00862A05"/>
    <w:rsid w:val="00870C18"/>
    <w:rsid w:val="00882E00"/>
    <w:rsid w:val="00891200"/>
    <w:rsid w:val="00891B59"/>
    <w:rsid w:val="00892760"/>
    <w:rsid w:val="00894A66"/>
    <w:rsid w:val="008A0F18"/>
    <w:rsid w:val="008A71F4"/>
    <w:rsid w:val="008E02D2"/>
    <w:rsid w:val="008E42EC"/>
    <w:rsid w:val="008F6DC7"/>
    <w:rsid w:val="009024F4"/>
    <w:rsid w:val="009134F6"/>
    <w:rsid w:val="00917CA1"/>
    <w:rsid w:val="00921129"/>
    <w:rsid w:val="00921373"/>
    <w:rsid w:val="00921B2F"/>
    <w:rsid w:val="0093061C"/>
    <w:rsid w:val="00950AE0"/>
    <w:rsid w:val="00957B79"/>
    <w:rsid w:val="00960812"/>
    <w:rsid w:val="00970239"/>
    <w:rsid w:val="00970B5C"/>
    <w:rsid w:val="00985D8F"/>
    <w:rsid w:val="009877FD"/>
    <w:rsid w:val="009A7162"/>
    <w:rsid w:val="009B0956"/>
    <w:rsid w:val="009C6CDF"/>
    <w:rsid w:val="009C6F4F"/>
    <w:rsid w:val="009D536D"/>
    <w:rsid w:val="009E6DDE"/>
    <w:rsid w:val="009F1DBB"/>
    <w:rsid w:val="009F6A11"/>
    <w:rsid w:val="00A00CD8"/>
    <w:rsid w:val="00A0772E"/>
    <w:rsid w:val="00A100E2"/>
    <w:rsid w:val="00A14C9B"/>
    <w:rsid w:val="00A152DC"/>
    <w:rsid w:val="00A15710"/>
    <w:rsid w:val="00A177A1"/>
    <w:rsid w:val="00A2116B"/>
    <w:rsid w:val="00A23598"/>
    <w:rsid w:val="00A26FFC"/>
    <w:rsid w:val="00A27CE8"/>
    <w:rsid w:val="00A30E22"/>
    <w:rsid w:val="00A33F79"/>
    <w:rsid w:val="00A37A1E"/>
    <w:rsid w:val="00A63DAC"/>
    <w:rsid w:val="00A64649"/>
    <w:rsid w:val="00A66AC5"/>
    <w:rsid w:val="00A804B2"/>
    <w:rsid w:val="00A80B27"/>
    <w:rsid w:val="00A80B90"/>
    <w:rsid w:val="00A82255"/>
    <w:rsid w:val="00A836A0"/>
    <w:rsid w:val="00A83BED"/>
    <w:rsid w:val="00AA368C"/>
    <w:rsid w:val="00AA44C3"/>
    <w:rsid w:val="00AB432E"/>
    <w:rsid w:val="00AC70AE"/>
    <w:rsid w:val="00AC7E69"/>
    <w:rsid w:val="00AD2BB5"/>
    <w:rsid w:val="00AE4114"/>
    <w:rsid w:val="00AF3581"/>
    <w:rsid w:val="00B1006B"/>
    <w:rsid w:val="00B169DB"/>
    <w:rsid w:val="00B20FF9"/>
    <w:rsid w:val="00B36628"/>
    <w:rsid w:val="00B56B64"/>
    <w:rsid w:val="00B64F60"/>
    <w:rsid w:val="00B70D61"/>
    <w:rsid w:val="00B74884"/>
    <w:rsid w:val="00BA0140"/>
    <w:rsid w:val="00BA1705"/>
    <w:rsid w:val="00BA543F"/>
    <w:rsid w:val="00BB3404"/>
    <w:rsid w:val="00BC4D52"/>
    <w:rsid w:val="00BC5F07"/>
    <w:rsid w:val="00BD1D8E"/>
    <w:rsid w:val="00BD6FF9"/>
    <w:rsid w:val="00BD7195"/>
    <w:rsid w:val="00BE6557"/>
    <w:rsid w:val="00BE680B"/>
    <w:rsid w:val="00C06E4F"/>
    <w:rsid w:val="00C102AC"/>
    <w:rsid w:val="00C22247"/>
    <w:rsid w:val="00C25F7D"/>
    <w:rsid w:val="00C33789"/>
    <w:rsid w:val="00C524AC"/>
    <w:rsid w:val="00C65F58"/>
    <w:rsid w:val="00C83580"/>
    <w:rsid w:val="00C85ACD"/>
    <w:rsid w:val="00C90E75"/>
    <w:rsid w:val="00C90F59"/>
    <w:rsid w:val="00C976D5"/>
    <w:rsid w:val="00CA6449"/>
    <w:rsid w:val="00CB218A"/>
    <w:rsid w:val="00CB3316"/>
    <w:rsid w:val="00CB4467"/>
    <w:rsid w:val="00CC3B2B"/>
    <w:rsid w:val="00CF2EA9"/>
    <w:rsid w:val="00D217F7"/>
    <w:rsid w:val="00D2571F"/>
    <w:rsid w:val="00D338F6"/>
    <w:rsid w:val="00D34C5B"/>
    <w:rsid w:val="00D377AF"/>
    <w:rsid w:val="00D41FF3"/>
    <w:rsid w:val="00D46BD6"/>
    <w:rsid w:val="00D54FE8"/>
    <w:rsid w:val="00D56414"/>
    <w:rsid w:val="00D57C27"/>
    <w:rsid w:val="00D63F02"/>
    <w:rsid w:val="00D64139"/>
    <w:rsid w:val="00D73B70"/>
    <w:rsid w:val="00D75E0F"/>
    <w:rsid w:val="00D81850"/>
    <w:rsid w:val="00D87EE7"/>
    <w:rsid w:val="00D94530"/>
    <w:rsid w:val="00DA2FA7"/>
    <w:rsid w:val="00DA6663"/>
    <w:rsid w:val="00DE456E"/>
    <w:rsid w:val="00DF10F6"/>
    <w:rsid w:val="00DF3E24"/>
    <w:rsid w:val="00E10D0C"/>
    <w:rsid w:val="00E118B6"/>
    <w:rsid w:val="00E12B35"/>
    <w:rsid w:val="00E211BC"/>
    <w:rsid w:val="00E30E21"/>
    <w:rsid w:val="00E37AC4"/>
    <w:rsid w:val="00E56F14"/>
    <w:rsid w:val="00E622E9"/>
    <w:rsid w:val="00E63859"/>
    <w:rsid w:val="00E703BA"/>
    <w:rsid w:val="00E770C1"/>
    <w:rsid w:val="00E9198C"/>
    <w:rsid w:val="00E9402A"/>
    <w:rsid w:val="00E95E4A"/>
    <w:rsid w:val="00EB3975"/>
    <w:rsid w:val="00EC0F6F"/>
    <w:rsid w:val="00EE07A9"/>
    <w:rsid w:val="00EE2072"/>
    <w:rsid w:val="00EF6544"/>
    <w:rsid w:val="00EF69DB"/>
    <w:rsid w:val="00F0076A"/>
    <w:rsid w:val="00F00AE1"/>
    <w:rsid w:val="00F060D3"/>
    <w:rsid w:val="00F21A8C"/>
    <w:rsid w:val="00F26FE8"/>
    <w:rsid w:val="00F346AB"/>
    <w:rsid w:val="00F40478"/>
    <w:rsid w:val="00F444A0"/>
    <w:rsid w:val="00F70E3F"/>
    <w:rsid w:val="00F90BE4"/>
    <w:rsid w:val="00F9647A"/>
    <w:rsid w:val="00FA2293"/>
    <w:rsid w:val="00FA5724"/>
    <w:rsid w:val="00FA5D59"/>
    <w:rsid w:val="00FA5F71"/>
    <w:rsid w:val="00FB10AF"/>
    <w:rsid w:val="00FB1326"/>
    <w:rsid w:val="00FB2768"/>
    <w:rsid w:val="00FB5B8F"/>
    <w:rsid w:val="00FC05B5"/>
    <w:rsid w:val="00FC2A74"/>
    <w:rsid w:val="00FC2E3E"/>
    <w:rsid w:val="00FC42D0"/>
    <w:rsid w:val="00FC52F7"/>
    <w:rsid w:val="00FD074C"/>
    <w:rsid w:val="00FD58A9"/>
    <w:rsid w:val="00FE0C04"/>
    <w:rsid w:val="00FE192D"/>
    <w:rsid w:val="00FE3AC3"/>
    <w:rsid w:val="00FE78B7"/>
    <w:rsid w:val="00FF0783"/>
    <w:rsid w:val="00FF20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Followed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No List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5DE6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F5DE6"/>
    <w:pPr>
      <w:keepNext/>
      <w:jc w:val="center"/>
      <w:outlineLvl w:val="0"/>
    </w:pPr>
    <w:rPr>
      <w:b/>
      <w:bCs/>
      <w:sz w:val="36"/>
    </w:rPr>
  </w:style>
  <w:style w:type="paragraph" w:styleId="Heading2">
    <w:name w:val="heading 2"/>
    <w:basedOn w:val="Normal"/>
    <w:next w:val="Normal"/>
    <w:link w:val="Heading2Char"/>
    <w:uiPriority w:val="99"/>
    <w:qFormat/>
    <w:rsid w:val="00FE192D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DA6663"/>
    <w:pPr>
      <w:keepNext/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2F5DE6"/>
    <w:pPr>
      <w:keepNext/>
      <w:outlineLvl w:val="3"/>
    </w:pPr>
    <w:rPr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712DA5"/>
    <w:rPr>
      <w:b/>
      <w:sz w:val="24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FE192D"/>
    <w:rPr>
      <w:rFonts w:ascii="Cambria" w:hAnsi="Cambria"/>
      <w:b/>
      <w:i/>
      <w:sz w:val="28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712DA5"/>
    <w:rPr>
      <w:rFonts w:ascii="Arial" w:hAnsi="Arial"/>
      <w:b/>
      <w:sz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E59AA"/>
    <w:rPr>
      <w:rFonts w:asciiTheme="minorHAnsi" w:eastAsiaTheme="minorEastAsia" w:hAnsiTheme="minorHAnsi" w:cstheme="minorBidi"/>
      <w:b/>
      <w:bCs/>
      <w:sz w:val="28"/>
      <w:szCs w:val="28"/>
    </w:rPr>
  </w:style>
  <w:style w:type="paragraph" w:customStyle="1" w:styleId="a">
    <w:name w:val="Мой стиль"/>
    <w:basedOn w:val="BodyText"/>
    <w:uiPriority w:val="99"/>
    <w:rsid w:val="002F5DE6"/>
    <w:pPr>
      <w:shd w:val="pct10" w:color="auto" w:fill="00FF00"/>
      <w:spacing w:after="0"/>
      <w:ind w:firstLine="720"/>
      <w:jc w:val="center"/>
    </w:pPr>
    <w:rPr>
      <w:rFonts w:ascii="Arial" w:hAnsi="Arial"/>
      <w:sz w:val="28"/>
    </w:rPr>
  </w:style>
  <w:style w:type="paragraph" w:styleId="BodyText">
    <w:name w:val="Body Text"/>
    <w:basedOn w:val="Normal"/>
    <w:link w:val="BodyTextChar"/>
    <w:uiPriority w:val="99"/>
    <w:rsid w:val="002F5DE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E59AA"/>
    <w:rPr>
      <w:sz w:val="24"/>
      <w:szCs w:val="24"/>
    </w:rPr>
  </w:style>
  <w:style w:type="character" w:styleId="Hyperlink">
    <w:name w:val="Hyperlink"/>
    <w:basedOn w:val="DefaultParagraphFont"/>
    <w:uiPriority w:val="99"/>
    <w:rsid w:val="002F5DE6"/>
    <w:rPr>
      <w:rFonts w:cs="Times New Roman"/>
      <w:color w:val="0000FF"/>
      <w:u w:val="single"/>
    </w:rPr>
  </w:style>
  <w:style w:type="paragraph" w:styleId="BodyTextIndent">
    <w:name w:val="Body Text Indent"/>
    <w:basedOn w:val="Normal"/>
    <w:link w:val="BodyTextIndentChar"/>
    <w:uiPriority w:val="99"/>
    <w:rsid w:val="002F5DE6"/>
    <w:pPr>
      <w:ind w:left="2127" w:hanging="2127"/>
      <w:jc w:val="both"/>
    </w:pPr>
    <w:rPr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E59AA"/>
    <w:rPr>
      <w:sz w:val="24"/>
      <w:szCs w:val="24"/>
    </w:rPr>
  </w:style>
  <w:style w:type="character" w:styleId="Strong">
    <w:name w:val="Strong"/>
    <w:basedOn w:val="DefaultParagraphFont"/>
    <w:uiPriority w:val="99"/>
    <w:qFormat/>
    <w:rsid w:val="00184095"/>
    <w:rPr>
      <w:rFonts w:cs="Times New Roman"/>
      <w:b/>
    </w:rPr>
  </w:style>
  <w:style w:type="paragraph" w:styleId="NormalWeb">
    <w:name w:val="Normal (Web)"/>
    <w:basedOn w:val="Normal"/>
    <w:uiPriority w:val="99"/>
    <w:rsid w:val="00184095"/>
    <w:pPr>
      <w:spacing w:before="100" w:beforeAutospacing="1" w:after="100" w:afterAutospacing="1"/>
      <w:jc w:val="both"/>
    </w:pPr>
  </w:style>
  <w:style w:type="character" w:styleId="Emphasis">
    <w:name w:val="Emphasis"/>
    <w:basedOn w:val="DefaultParagraphFont"/>
    <w:uiPriority w:val="99"/>
    <w:qFormat/>
    <w:rsid w:val="00DA6663"/>
    <w:rPr>
      <w:rFonts w:cs="Times New Roman"/>
      <w:i/>
    </w:rPr>
  </w:style>
  <w:style w:type="character" w:styleId="FollowedHyperlink">
    <w:name w:val="FollowedHyperlink"/>
    <w:basedOn w:val="DefaultParagraphFont"/>
    <w:uiPriority w:val="99"/>
    <w:rsid w:val="0029763C"/>
    <w:rPr>
      <w:rFonts w:cs="Times New Roman"/>
      <w:color w:val="800080"/>
      <w:u w:val="single"/>
    </w:rPr>
  </w:style>
  <w:style w:type="character" w:customStyle="1" w:styleId="rvts18">
    <w:name w:val="rvts18"/>
    <w:uiPriority w:val="99"/>
    <w:rsid w:val="009B0956"/>
    <w:rPr>
      <w:rFonts w:ascii="Times New Roman" w:hAnsi="Times New Roman"/>
      <w:b/>
      <w:sz w:val="24"/>
    </w:rPr>
  </w:style>
  <w:style w:type="character" w:customStyle="1" w:styleId="rvts16">
    <w:name w:val="rvts16"/>
    <w:uiPriority w:val="99"/>
    <w:rsid w:val="00CB3316"/>
    <w:rPr>
      <w:rFonts w:ascii="Times New Roman" w:hAnsi="Times New Roman"/>
      <w:sz w:val="24"/>
    </w:rPr>
  </w:style>
  <w:style w:type="paragraph" w:customStyle="1" w:styleId="collapse-refs-p">
    <w:name w:val="collapse-refs-p"/>
    <w:basedOn w:val="Normal"/>
    <w:uiPriority w:val="99"/>
    <w:rsid w:val="00712DA5"/>
    <w:pPr>
      <w:spacing w:before="240" w:after="240"/>
      <w:ind w:left="480" w:right="480"/>
    </w:pPr>
    <w:rPr>
      <w:sz w:val="19"/>
      <w:szCs w:val="19"/>
    </w:rPr>
  </w:style>
  <w:style w:type="paragraph" w:customStyle="1" w:styleId="referencetooltip">
    <w:name w:val="referencetooltip"/>
    <w:basedOn w:val="Normal"/>
    <w:uiPriority w:val="99"/>
    <w:rsid w:val="00712DA5"/>
    <w:rPr>
      <w:sz w:val="12"/>
      <w:szCs w:val="12"/>
    </w:rPr>
  </w:style>
  <w:style w:type="paragraph" w:customStyle="1" w:styleId="rtflipped">
    <w:name w:val="rtflipped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rtsettings">
    <w:name w:val="rtsettings"/>
    <w:basedOn w:val="Normal"/>
    <w:uiPriority w:val="99"/>
    <w:rsid w:val="00712DA5"/>
    <w:pPr>
      <w:spacing w:after="100" w:afterAutospacing="1"/>
      <w:ind w:right="-84"/>
    </w:pPr>
  </w:style>
  <w:style w:type="paragraph" w:customStyle="1" w:styleId="suggestions">
    <w:name w:val="suggestions"/>
    <w:basedOn w:val="Normal"/>
    <w:uiPriority w:val="99"/>
    <w:rsid w:val="00712DA5"/>
    <w:pPr>
      <w:ind w:right="-12"/>
    </w:pPr>
  </w:style>
  <w:style w:type="paragraph" w:customStyle="1" w:styleId="suggestions-special">
    <w:name w:val="suggestions-special"/>
    <w:basedOn w:val="Normal"/>
    <w:uiPriority w:val="99"/>
    <w:rsid w:val="00712DA5"/>
    <w:pPr>
      <w:pBdr>
        <w:top w:val="single" w:sz="4" w:space="3" w:color="AAAAAA"/>
        <w:left w:val="single" w:sz="4" w:space="3" w:color="AAAAAA"/>
        <w:bottom w:val="single" w:sz="4" w:space="3" w:color="AAAAAA"/>
        <w:right w:val="single" w:sz="4" w:space="3" w:color="AAAAAA"/>
      </w:pBdr>
      <w:shd w:val="clear" w:color="auto" w:fill="FFFFFF"/>
      <w:spacing w:line="300" w:lineRule="atLeast"/>
    </w:pPr>
    <w:rPr>
      <w:vanish/>
    </w:rPr>
  </w:style>
  <w:style w:type="paragraph" w:customStyle="1" w:styleId="suggestions-results">
    <w:name w:val="suggestions-results"/>
    <w:basedOn w:val="Normal"/>
    <w:uiPriority w:val="99"/>
    <w:rsid w:val="00712DA5"/>
    <w:pPr>
      <w:pBdr>
        <w:top w:val="single" w:sz="4" w:space="0" w:color="AAAAAA"/>
        <w:left w:val="single" w:sz="4" w:space="0" w:color="AAAAAA"/>
        <w:bottom w:val="single" w:sz="4" w:space="0" w:color="AAAAAA"/>
        <w:right w:val="single" w:sz="4" w:space="0" w:color="AAAAAA"/>
      </w:pBdr>
      <w:shd w:val="clear" w:color="auto" w:fill="FFFFFF"/>
    </w:pPr>
  </w:style>
  <w:style w:type="paragraph" w:customStyle="1" w:styleId="suggestions-result">
    <w:name w:val="suggestions-result"/>
    <w:basedOn w:val="Normal"/>
    <w:uiPriority w:val="99"/>
    <w:rsid w:val="00712DA5"/>
    <w:pPr>
      <w:spacing w:line="360" w:lineRule="atLeast"/>
    </w:pPr>
    <w:rPr>
      <w:color w:val="000000"/>
    </w:rPr>
  </w:style>
  <w:style w:type="paragraph" w:customStyle="1" w:styleId="suggestions-result-current">
    <w:name w:val="suggestions-result-current"/>
    <w:basedOn w:val="Normal"/>
    <w:uiPriority w:val="99"/>
    <w:rsid w:val="00712DA5"/>
    <w:pPr>
      <w:shd w:val="clear" w:color="auto" w:fill="4C59A6"/>
      <w:spacing w:before="100" w:beforeAutospacing="1" w:after="100" w:afterAutospacing="1"/>
    </w:pPr>
    <w:rPr>
      <w:color w:val="FFFFFF"/>
    </w:rPr>
  </w:style>
  <w:style w:type="paragraph" w:customStyle="1" w:styleId="autoellipsis-matched">
    <w:name w:val="autoellipsis-matched"/>
    <w:basedOn w:val="Normal"/>
    <w:uiPriority w:val="99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highlight">
    <w:name w:val="highlight"/>
    <w:basedOn w:val="Normal"/>
    <w:uiPriority w:val="99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allpagesredirect">
    <w:name w:val="allpagesredirect"/>
    <w:basedOn w:val="Normal"/>
    <w:uiPriority w:val="99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mw-tag-markers">
    <w:name w:val="mw-tag-markers"/>
    <w:basedOn w:val="Normal"/>
    <w:uiPriority w:val="99"/>
    <w:rsid w:val="00712DA5"/>
    <w:pPr>
      <w:spacing w:before="100" w:beforeAutospacing="1" w:after="100" w:afterAutospacing="1"/>
    </w:pPr>
    <w:rPr>
      <w:rFonts w:ascii="Arial" w:hAnsi="Arial" w:cs="Arial"/>
      <w:i/>
      <w:iCs/>
      <w:sz w:val="22"/>
      <w:szCs w:val="22"/>
    </w:rPr>
  </w:style>
  <w:style w:type="paragraph" w:customStyle="1" w:styleId="warningbox">
    <w:name w:val="warningbox"/>
    <w:basedOn w:val="Normal"/>
    <w:uiPriority w:val="99"/>
    <w:rsid w:val="00712DA5"/>
    <w:pPr>
      <w:pBdr>
        <w:top w:val="single" w:sz="4" w:space="0" w:color="EEEE00"/>
        <w:left w:val="single" w:sz="4" w:space="0" w:color="EEEE00"/>
        <w:bottom w:val="single" w:sz="4" w:space="0" w:color="EEEE00"/>
        <w:right w:val="single" w:sz="4" w:space="0" w:color="EEEE00"/>
      </w:pBdr>
      <w:shd w:val="clear" w:color="auto" w:fill="FFFF99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rmationbox">
    <w:name w:val="informationbox"/>
    <w:basedOn w:val="Normal"/>
    <w:uiPriority w:val="99"/>
    <w:rsid w:val="00712DA5"/>
    <w:pPr>
      <w:pBdr>
        <w:top w:val="single" w:sz="4" w:space="0" w:color="D5D9E6"/>
        <w:left w:val="single" w:sz="4" w:space="0" w:color="D5D9E6"/>
        <w:bottom w:val="single" w:sz="4" w:space="0" w:color="D5D9E6"/>
        <w:right w:val="single" w:sz="4" w:space="0" w:color="D5D9E6"/>
      </w:pBdr>
      <w:shd w:val="clear" w:color="auto" w:fill="F4FBFF"/>
      <w:spacing w:before="100" w:beforeAutospacing="1" w:after="100" w:afterAutospacing="1"/>
      <w:textAlignment w:val="center"/>
    </w:pPr>
    <w:rPr>
      <w:sz w:val="20"/>
      <w:szCs w:val="20"/>
    </w:rPr>
  </w:style>
  <w:style w:type="paragraph" w:customStyle="1" w:styleId="infobox">
    <w:name w:val="infobox"/>
    <w:basedOn w:val="Normal"/>
    <w:uiPriority w:val="99"/>
    <w:rsid w:val="00712DA5"/>
    <w:pPr>
      <w:pBdr>
        <w:top w:val="single" w:sz="4" w:space="5" w:color="AAAAAA"/>
        <w:left w:val="single" w:sz="4" w:space="5" w:color="AAAAAA"/>
        <w:bottom w:val="single" w:sz="4" w:space="5" w:color="AAAAAA"/>
        <w:right w:val="single" w:sz="4" w:space="5" w:color="AAAAAA"/>
      </w:pBdr>
      <w:shd w:val="clear" w:color="auto" w:fill="F9F9F9"/>
      <w:spacing w:before="100" w:beforeAutospacing="1" w:after="120"/>
      <w:ind w:left="240"/>
      <w:textAlignment w:val="center"/>
    </w:pPr>
    <w:rPr>
      <w:sz w:val="22"/>
      <w:szCs w:val="22"/>
    </w:rPr>
  </w:style>
  <w:style w:type="paragraph" w:customStyle="1" w:styleId="notice">
    <w:name w:val="notice"/>
    <w:basedOn w:val="Normal"/>
    <w:uiPriority w:val="99"/>
    <w:rsid w:val="00712DA5"/>
    <w:pPr>
      <w:spacing w:before="240" w:after="240"/>
      <w:ind w:left="120" w:right="120"/>
      <w:jc w:val="both"/>
    </w:pPr>
  </w:style>
  <w:style w:type="paragraph" w:customStyle="1" w:styleId="messagebox">
    <w:name w:val="messagebox"/>
    <w:basedOn w:val="Normal"/>
    <w:uiPriority w:val="99"/>
    <w:rsid w:val="00712DA5"/>
    <w:pPr>
      <w:pBdr>
        <w:top w:val="single" w:sz="6" w:space="5" w:color="AAAAAA"/>
        <w:left w:val="single" w:sz="6" w:space="5" w:color="AAAAAA"/>
        <w:bottom w:val="single" w:sz="6" w:space="5" w:color="AAAAAA"/>
        <w:right w:val="single" w:sz="6" w:space="5" w:color="AAAAAA"/>
      </w:pBdr>
      <w:shd w:val="clear" w:color="auto" w:fill="F9F9F9"/>
      <w:spacing w:after="240"/>
      <w:textAlignment w:val="center"/>
    </w:pPr>
    <w:rPr>
      <w:sz w:val="22"/>
      <w:szCs w:val="22"/>
    </w:rPr>
  </w:style>
  <w:style w:type="paragraph" w:customStyle="1" w:styleId="references-small">
    <w:name w:val="references-small"/>
    <w:basedOn w:val="Normal"/>
    <w:uiPriority w:val="99"/>
    <w:rsid w:val="00712DA5"/>
    <w:rPr>
      <w:sz w:val="22"/>
      <w:szCs w:val="22"/>
    </w:rPr>
  </w:style>
  <w:style w:type="paragraph" w:customStyle="1" w:styleId="references-scroll">
    <w:name w:val="references-scroll"/>
    <w:basedOn w:val="Normal"/>
    <w:uiPriority w:val="99"/>
    <w:rsid w:val="00712DA5"/>
  </w:style>
  <w:style w:type="paragraph" w:customStyle="1" w:styleId="printonly">
    <w:name w:val="printonly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dablink">
    <w:name w:val="dablink"/>
    <w:basedOn w:val="Normal"/>
    <w:uiPriority w:val="99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llink">
    <w:name w:val="rellink"/>
    <w:basedOn w:val="Normal"/>
    <w:uiPriority w:val="99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coordinates">
    <w:name w:val="coordinates"/>
    <w:basedOn w:val="Normal"/>
    <w:uiPriority w:val="99"/>
    <w:rsid w:val="00712DA5"/>
  </w:style>
  <w:style w:type="paragraph" w:customStyle="1" w:styleId="geo-google">
    <w:name w:val="geo-google"/>
    <w:basedOn w:val="Normal"/>
    <w:uiPriority w:val="99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osm">
    <w:name w:val="geo-osm"/>
    <w:basedOn w:val="Normal"/>
    <w:uiPriority w:val="99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yandex">
    <w:name w:val="geo-yandex"/>
    <w:basedOn w:val="Normal"/>
    <w:uiPriority w:val="99"/>
    <w:rsid w:val="00712DA5"/>
    <w:pPr>
      <w:spacing w:before="100" w:beforeAutospacing="1" w:after="100" w:afterAutospacing="1" w:line="240" w:lineRule="atLeast"/>
    </w:pPr>
    <w:rPr>
      <w:b/>
      <w:bCs/>
    </w:rPr>
  </w:style>
  <w:style w:type="paragraph" w:customStyle="1" w:styleId="geo-multi-punct">
    <w:name w:val="geo-multi-punct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geo-lat">
    <w:name w:val="geo-lat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geo-lon">
    <w:name w:val="geo-lon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wp-templatelink">
    <w:name w:val="wp-templatelink"/>
    <w:basedOn w:val="Normal"/>
    <w:uiPriority w:val="99"/>
    <w:rsid w:val="00712DA5"/>
    <w:pPr>
      <w:spacing w:before="100" w:beforeAutospacing="1" w:after="100" w:afterAutospacing="1"/>
    </w:pPr>
    <w:rPr>
      <w:color w:val="9098A0"/>
    </w:rPr>
  </w:style>
  <w:style w:type="paragraph" w:customStyle="1" w:styleId="mw-fr-reviewlink">
    <w:name w:val="mw-fr-reviewlink"/>
    <w:basedOn w:val="Normal"/>
    <w:uiPriority w:val="99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user">
    <w:name w:val="fr-hist-basic-user"/>
    <w:basedOn w:val="Normal"/>
    <w:uiPriority w:val="99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r-hist-basic-auto">
    <w:name w:val="fr-hist-basic-auto"/>
    <w:basedOn w:val="Normal"/>
    <w:uiPriority w:val="99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flaggedrevs-pending">
    <w:name w:val="flaggedrevs-pending"/>
    <w:basedOn w:val="Normal"/>
    <w:uiPriority w:val="99"/>
    <w:rsid w:val="00712DA5"/>
    <w:pPr>
      <w:shd w:val="clear" w:color="auto" w:fill="FFFFCC"/>
      <w:spacing w:before="100" w:beforeAutospacing="1" w:after="100" w:afterAutospacing="1"/>
    </w:pPr>
  </w:style>
  <w:style w:type="paragraph" w:customStyle="1" w:styleId="ipa">
    <w:name w:val="ipa"/>
    <w:basedOn w:val="Normal"/>
    <w:uiPriority w:val="99"/>
    <w:rsid w:val="00712DA5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unicode">
    <w:name w:val="unicode"/>
    <w:basedOn w:val="Normal"/>
    <w:uiPriority w:val="99"/>
    <w:rsid w:val="00712DA5"/>
    <w:pPr>
      <w:spacing w:before="100" w:beforeAutospacing="1" w:after="100" w:afterAutospacing="1"/>
    </w:pPr>
    <w:rPr>
      <w:rFonts w:ascii="Arial Unicode MS" w:hAnsi="Arial Unicode MS" w:cs="Arial Unicode MS"/>
    </w:rPr>
  </w:style>
  <w:style w:type="paragraph" w:customStyle="1" w:styleId="iw-focus">
    <w:name w:val="iw-focus"/>
    <w:basedOn w:val="Normal"/>
    <w:uiPriority w:val="99"/>
    <w:rsid w:val="00712DA5"/>
    <w:pPr>
      <w:spacing w:before="100" w:beforeAutospacing="1" w:after="100" w:afterAutospacing="1"/>
    </w:pPr>
    <w:rPr>
      <w:b/>
      <w:bCs/>
    </w:rPr>
  </w:style>
  <w:style w:type="paragraph" w:customStyle="1" w:styleId="iw-babel">
    <w:name w:val="iw-babel"/>
    <w:basedOn w:val="Normal"/>
    <w:uiPriority w:val="99"/>
    <w:rsid w:val="00712DA5"/>
    <w:pPr>
      <w:spacing w:before="100" w:beforeAutospacing="1" w:after="100" w:afterAutospacing="1"/>
    </w:pPr>
    <w:rPr>
      <w:i/>
      <w:iCs/>
    </w:rPr>
  </w:style>
  <w:style w:type="paragraph" w:customStyle="1" w:styleId="reflist">
    <w:name w:val="reflist"/>
    <w:basedOn w:val="Normal"/>
    <w:uiPriority w:val="99"/>
    <w:rsid w:val="00712DA5"/>
  </w:style>
  <w:style w:type="paragraph" w:customStyle="1" w:styleId="reflist1">
    <w:name w:val="reflist1"/>
    <w:basedOn w:val="Normal"/>
    <w:uiPriority w:val="99"/>
    <w:rsid w:val="00712DA5"/>
  </w:style>
  <w:style w:type="paragraph" w:customStyle="1" w:styleId="reflist2">
    <w:name w:val="reflist2"/>
    <w:basedOn w:val="Normal"/>
    <w:uiPriority w:val="99"/>
    <w:rsid w:val="00712DA5"/>
  </w:style>
  <w:style w:type="paragraph" w:customStyle="1" w:styleId="reflist3">
    <w:name w:val="reflist3"/>
    <w:basedOn w:val="Normal"/>
    <w:uiPriority w:val="99"/>
    <w:rsid w:val="00712DA5"/>
  </w:style>
  <w:style w:type="paragraph" w:customStyle="1" w:styleId="reflist4">
    <w:name w:val="reflist4"/>
    <w:basedOn w:val="Normal"/>
    <w:uiPriority w:val="99"/>
    <w:rsid w:val="00712DA5"/>
  </w:style>
  <w:style w:type="paragraph" w:customStyle="1" w:styleId="special-label">
    <w:name w:val="special-label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special-query">
    <w:name w:val="special-query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special-hover">
    <w:name w:val="special-hover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imbox">
    <w:name w:val="imbox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2">
    <w:name w:val="toclevel-2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3">
    <w:name w:val="toclevel-3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4">
    <w:name w:val="toclevel-4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5">
    <w:name w:val="toclevel-5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6">
    <w:name w:val="toclevel-6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level-7">
    <w:name w:val="toclevel-7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ocnumber">
    <w:name w:val="tocnumber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floatleft">
    <w:name w:val="floatleft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image">
    <w:name w:val="image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geo-dec">
    <w:name w:val="geo-dec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geo-dms">
    <w:name w:val="geo-dms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mbox">
    <w:name w:val="tmbox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ambox-text-small">
    <w:name w:val="ambox-text-small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transparent">
    <w:name w:val="transparent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plainlinksneverexpand">
    <w:name w:val="plainlinksneverexpand"/>
    <w:basedOn w:val="Normal"/>
    <w:uiPriority w:val="99"/>
    <w:rsid w:val="00712DA5"/>
    <w:pPr>
      <w:spacing w:before="100" w:beforeAutospacing="1" w:after="100" w:afterAutospacing="1"/>
    </w:pPr>
  </w:style>
  <w:style w:type="character" w:customStyle="1" w:styleId="subcaption">
    <w:name w:val="subcaption"/>
    <w:basedOn w:val="DefaultParagraphFont"/>
    <w:uiPriority w:val="99"/>
    <w:rsid w:val="00712DA5"/>
    <w:rPr>
      <w:rFonts w:cs="Times New Roman"/>
    </w:rPr>
  </w:style>
  <w:style w:type="paragraph" w:customStyle="1" w:styleId="special-label1">
    <w:name w:val="special-label1"/>
    <w:basedOn w:val="Normal"/>
    <w:uiPriority w:val="99"/>
    <w:rsid w:val="00712DA5"/>
    <w:pPr>
      <w:spacing w:before="100" w:beforeAutospacing="1" w:after="100" w:afterAutospacing="1"/>
    </w:pPr>
    <w:rPr>
      <w:color w:val="808080"/>
    </w:rPr>
  </w:style>
  <w:style w:type="paragraph" w:customStyle="1" w:styleId="special-query1">
    <w:name w:val="special-query1"/>
    <w:basedOn w:val="Normal"/>
    <w:uiPriority w:val="99"/>
    <w:rsid w:val="00712DA5"/>
    <w:pPr>
      <w:spacing w:before="100" w:beforeAutospacing="1" w:after="100" w:afterAutospacing="1"/>
    </w:pPr>
    <w:rPr>
      <w:i/>
      <w:iCs/>
      <w:color w:val="000000"/>
    </w:rPr>
  </w:style>
  <w:style w:type="paragraph" w:customStyle="1" w:styleId="special-hover1">
    <w:name w:val="special-hover1"/>
    <w:basedOn w:val="Normal"/>
    <w:uiPriority w:val="99"/>
    <w:rsid w:val="00712DA5"/>
    <w:pPr>
      <w:shd w:val="clear" w:color="auto" w:fill="C0C0C0"/>
      <w:spacing w:before="100" w:beforeAutospacing="1" w:after="100" w:afterAutospacing="1"/>
    </w:pPr>
  </w:style>
  <w:style w:type="paragraph" w:customStyle="1" w:styleId="special-label2">
    <w:name w:val="special-label2"/>
    <w:basedOn w:val="Normal"/>
    <w:uiPriority w:val="99"/>
    <w:rsid w:val="00712DA5"/>
    <w:pPr>
      <w:spacing w:before="100" w:beforeAutospacing="1" w:after="100" w:afterAutospacing="1"/>
    </w:pPr>
    <w:rPr>
      <w:color w:val="FFFFFF"/>
    </w:rPr>
  </w:style>
  <w:style w:type="paragraph" w:customStyle="1" w:styleId="special-query2">
    <w:name w:val="special-query2"/>
    <w:basedOn w:val="Normal"/>
    <w:uiPriority w:val="99"/>
    <w:rsid w:val="00712DA5"/>
    <w:pPr>
      <w:spacing w:before="100" w:beforeAutospacing="1" w:after="100" w:afterAutospacing="1"/>
    </w:pPr>
    <w:rPr>
      <w:color w:val="FFFFFF"/>
    </w:rPr>
  </w:style>
  <w:style w:type="character" w:customStyle="1" w:styleId="subcaption1">
    <w:name w:val="subcaption1"/>
    <w:uiPriority w:val="99"/>
    <w:rsid w:val="00712DA5"/>
    <w:rPr>
      <w:sz w:val="19"/>
    </w:rPr>
  </w:style>
  <w:style w:type="paragraph" w:customStyle="1" w:styleId="imbox1">
    <w:name w:val="imbox1"/>
    <w:basedOn w:val="Normal"/>
    <w:uiPriority w:val="99"/>
    <w:rsid w:val="00712DA5"/>
    <w:pPr>
      <w:ind w:left="-120" w:right="-120"/>
    </w:pPr>
  </w:style>
  <w:style w:type="paragraph" w:customStyle="1" w:styleId="imbox2">
    <w:name w:val="imbox2"/>
    <w:basedOn w:val="Normal"/>
    <w:uiPriority w:val="99"/>
    <w:rsid w:val="00712DA5"/>
    <w:pPr>
      <w:spacing w:before="48" w:after="48"/>
      <w:ind w:left="48" w:right="48"/>
    </w:pPr>
  </w:style>
  <w:style w:type="paragraph" w:customStyle="1" w:styleId="tmbox1">
    <w:name w:val="tmbox1"/>
    <w:basedOn w:val="Normal"/>
    <w:uiPriority w:val="99"/>
    <w:rsid w:val="00712DA5"/>
    <w:pPr>
      <w:spacing w:before="24" w:after="24"/>
    </w:pPr>
  </w:style>
  <w:style w:type="paragraph" w:customStyle="1" w:styleId="ambox-text-small1">
    <w:name w:val="ambox-text-small1"/>
    <w:basedOn w:val="Normal"/>
    <w:uiPriority w:val="99"/>
    <w:rsid w:val="00712DA5"/>
    <w:pPr>
      <w:spacing w:before="100" w:beforeAutospacing="1" w:after="100" w:afterAutospacing="1"/>
    </w:pPr>
    <w:rPr>
      <w:sz w:val="20"/>
      <w:szCs w:val="20"/>
    </w:rPr>
  </w:style>
  <w:style w:type="paragraph" w:customStyle="1" w:styleId="toclevel-21">
    <w:name w:val="toclevel-2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level-31">
    <w:name w:val="toclevel-3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level-41">
    <w:name w:val="toclevel-4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level-51">
    <w:name w:val="toclevel-5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level-61">
    <w:name w:val="toclevel-6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level-71">
    <w:name w:val="toclevel-7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tocnumber1">
    <w:name w:val="tocnumber1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floatleft1">
    <w:name w:val="floatleft1"/>
    <w:basedOn w:val="Normal"/>
    <w:uiPriority w:val="99"/>
    <w:rsid w:val="00712DA5"/>
    <w:pPr>
      <w:spacing w:before="24" w:after="24"/>
      <w:ind w:left="24" w:right="24"/>
      <w:textAlignment w:val="center"/>
    </w:pPr>
  </w:style>
  <w:style w:type="paragraph" w:customStyle="1" w:styleId="image1">
    <w:name w:val="image1"/>
    <w:basedOn w:val="Normal"/>
    <w:uiPriority w:val="99"/>
    <w:rsid w:val="00712DA5"/>
  </w:style>
  <w:style w:type="paragraph" w:customStyle="1" w:styleId="geo-dec1">
    <w:name w:val="geo-dec1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geo-dms1">
    <w:name w:val="geo-dms1"/>
    <w:basedOn w:val="Normal"/>
    <w:uiPriority w:val="99"/>
    <w:rsid w:val="00712DA5"/>
    <w:pPr>
      <w:spacing w:before="100" w:beforeAutospacing="1" w:after="100" w:afterAutospacing="1"/>
    </w:pPr>
  </w:style>
  <w:style w:type="paragraph" w:customStyle="1" w:styleId="geo-dms2">
    <w:name w:val="geo-dms2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geo-dec2">
    <w:name w:val="geo-dec2"/>
    <w:basedOn w:val="Normal"/>
    <w:uiPriority w:val="99"/>
    <w:rsid w:val="00712DA5"/>
    <w:pPr>
      <w:spacing w:before="100" w:beforeAutospacing="1" w:after="100" w:afterAutospacing="1"/>
    </w:pPr>
    <w:rPr>
      <w:vanish/>
    </w:rPr>
  </w:style>
  <w:style w:type="paragraph" w:customStyle="1" w:styleId="collapse-refs-p1">
    <w:name w:val="collapse-refs-p1"/>
    <w:basedOn w:val="Normal"/>
    <w:uiPriority w:val="99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2">
    <w:name w:val="collapse-refs-p2"/>
    <w:basedOn w:val="Normal"/>
    <w:uiPriority w:val="99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3">
    <w:name w:val="collapse-refs-p3"/>
    <w:basedOn w:val="Normal"/>
    <w:uiPriority w:val="99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4">
    <w:name w:val="collapse-refs-p4"/>
    <w:basedOn w:val="Normal"/>
    <w:uiPriority w:val="99"/>
    <w:rsid w:val="00712DA5"/>
    <w:pPr>
      <w:spacing w:before="240" w:after="240"/>
      <w:ind w:left="480" w:right="480"/>
    </w:pPr>
    <w:rPr>
      <w:vanish/>
      <w:sz w:val="19"/>
      <w:szCs w:val="19"/>
    </w:rPr>
  </w:style>
  <w:style w:type="paragraph" w:customStyle="1" w:styleId="collapse-refs-p5">
    <w:name w:val="collapse-refs-p5"/>
    <w:basedOn w:val="Normal"/>
    <w:uiPriority w:val="99"/>
    <w:rsid w:val="00712DA5"/>
    <w:pPr>
      <w:spacing w:before="240" w:after="240"/>
      <w:ind w:left="480" w:right="480"/>
    </w:pPr>
    <w:rPr>
      <w:vanish/>
      <w:sz w:val="19"/>
      <w:szCs w:val="19"/>
    </w:rPr>
  </w:style>
  <w:style w:type="character" w:customStyle="1" w:styleId="mw-headline">
    <w:name w:val="mw-headline"/>
    <w:basedOn w:val="DefaultParagraphFont"/>
    <w:uiPriority w:val="99"/>
    <w:rsid w:val="00712DA5"/>
    <w:rPr>
      <w:rFonts w:cs="Times New Roman"/>
    </w:rPr>
  </w:style>
  <w:style w:type="character" w:customStyle="1" w:styleId="editsection">
    <w:name w:val="editsection"/>
    <w:basedOn w:val="DefaultParagraphFont"/>
    <w:uiPriority w:val="99"/>
    <w:rsid w:val="00712DA5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rsid w:val="00372663"/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372663"/>
    <w:rPr>
      <w:rFonts w:ascii="Tahoma" w:hAnsi="Tahoma"/>
      <w:sz w:val="16"/>
    </w:rPr>
  </w:style>
  <w:style w:type="character" w:customStyle="1" w:styleId="apple-converted-space">
    <w:name w:val="apple-converted-space"/>
    <w:basedOn w:val="DefaultParagraphFont"/>
    <w:uiPriority w:val="99"/>
    <w:rsid w:val="00A14C9B"/>
    <w:rPr>
      <w:rFonts w:cs="Times New Roman"/>
    </w:rPr>
  </w:style>
  <w:style w:type="table" w:styleId="TableGrid">
    <w:name w:val="Table Grid"/>
    <w:basedOn w:val="TableNormal"/>
    <w:uiPriority w:val="99"/>
    <w:rsid w:val="006A7CB3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-">
    <w:name w:val="СпМаркер-отчет"/>
    <w:basedOn w:val="Normal"/>
    <w:uiPriority w:val="99"/>
    <w:rsid w:val="00FC52F7"/>
    <w:pPr>
      <w:numPr>
        <w:numId w:val="29"/>
      </w:numPr>
    </w:pPr>
  </w:style>
  <w:style w:type="character" w:customStyle="1" w:styleId="rvts14">
    <w:name w:val="rvts14"/>
    <w:uiPriority w:val="99"/>
    <w:rsid w:val="009A7162"/>
    <w:rPr>
      <w:sz w:val="22"/>
    </w:rPr>
  </w:style>
  <w:style w:type="character" w:customStyle="1" w:styleId="rvts17">
    <w:name w:val="rvts17"/>
    <w:uiPriority w:val="99"/>
    <w:rsid w:val="009A7162"/>
    <w:rPr>
      <w:sz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2775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77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75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77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775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6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6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6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6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6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6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6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6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2776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7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5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2775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77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77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2775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75929">
      <w:marLeft w:val="60"/>
      <w:marRight w:val="60"/>
      <w:marTop w:val="60"/>
      <w:marBottom w:val="6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5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5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7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6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775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75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78">
          <w:marLeft w:val="180"/>
          <w:marRight w:val="0"/>
          <w:marTop w:val="18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7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77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77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776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7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76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76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ornov@icc.ru" TargetMode="External"/><Relationship Id="rId13" Type="http://schemas.openxmlformats.org/officeDocument/2006/relationships/hyperlink" Target="mailto:ananyeva@isa.ru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popkov@isa.ru" TargetMode="External"/><Relationship Id="rId12" Type="http://schemas.openxmlformats.org/officeDocument/2006/relationships/hyperlink" Target="mailto:info@tesyan.ru" TargetMode="External"/><Relationship Id="rId17" Type="http://schemas.openxmlformats.org/officeDocument/2006/relationships/hyperlink" Target="http://www.isa.ru/sait2019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isa.ru/sait2019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hyperlink" Target="mailto:aymesh@ipu.ru" TargetMode="External"/><Relationship Id="rId5" Type="http://schemas.openxmlformats.org/officeDocument/2006/relationships/hyperlink" Target="http://www.isa.ru/sait2019" TargetMode="External"/><Relationship Id="rId15" Type="http://schemas.openxmlformats.org/officeDocument/2006/relationships/hyperlink" Target="mailto:saitconf@gmail.com" TargetMode="External"/><Relationship Id="rId10" Type="http://schemas.openxmlformats.org/officeDocument/2006/relationships/hyperlink" Target="mailto:saitconf@gmail.com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isa@isa.ru" TargetMode="External"/><Relationship Id="rId14" Type="http://schemas.openxmlformats.org/officeDocument/2006/relationships/hyperlink" Target="mailto:morozova@isa.ru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5</Pages>
  <Words>1394</Words>
  <Characters>7950</Characters>
  <Application>Microsoft Office Outlook</Application>
  <DocSecurity>0</DocSecurity>
  <Lines>0</Lines>
  <Paragraphs>0</Paragraphs>
  <ScaleCrop>false</ScaleCrop>
  <Company>ИСА РАН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ПЕРВОЕ ИНФОРМАЦИОННОЕ СООБЩЕНИЕ</dc:title>
  <dc:subject/>
  <dc:creator>ИСА РАН</dc:creator>
  <cp:keywords/>
  <dc:description/>
  <cp:lastModifiedBy>НАТАЛИЯ</cp:lastModifiedBy>
  <cp:revision>2</cp:revision>
  <cp:lastPrinted>2018-10-29T10:55:00Z</cp:lastPrinted>
  <dcterms:created xsi:type="dcterms:W3CDTF">2019-01-11T11:06:00Z</dcterms:created>
  <dcterms:modified xsi:type="dcterms:W3CDTF">2019-01-11T11:06:00Z</dcterms:modified>
</cp:coreProperties>
</file>